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Style w:val="KannenotsikkokeltainenChar"/>
          <w:rFonts w:eastAsiaTheme="majorEastAsia" w:cs="Times New Roman (Otsikot, muut"/>
          <w:b/>
          <w:caps/>
        </w:rPr>
        <w:id w:val="935332753"/>
        <w:docPartObj>
          <w:docPartGallery w:val="Cover Pages"/>
          <w:docPartUnique/>
        </w:docPartObj>
      </w:sdtPr>
      <w:sdtEndPr>
        <w:rPr>
          <w:rStyle w:val="Kappaleenoletusfontti"/>
          <w:rFonts w:asciiTheme="minorHAnsi" w:eastAsia="Times New Roman" w:hAnsiTheme="minorHAnsi" w:cs="Times New Roman"/>
          <w:bCs/>
          <w:caps w:val="0"/>
          <w:noProof w:val="0"/>
          <w:color w:val="auto"/>
          <w:spacing w:val="2"/>
          <w:kern w:val="28"/>
          <w:sz w:val="28"/>
          <w:szCs w:val="24"/>
        </w:rPr>
      </w:sdtEndPr>
      <w:sdtContent>
        <w:p w14:paraId="723483ED" w14:textId="49E90C7F" w:rsidR="0081651A" w:rsidRPr="001F3D27" w:rsidRDefault="0055277A" w:rsidP="00DA5529">
          <w:pPr>
            <w:pStyle w:val="Kannenotsikkokeltainen"/>
            <w:spacing w:after="1080"/>
          </w:pPr>
          <w:r>
            <w:t>työpaikan liikkumiskysely</w:t>
          </w:r>
          <w:r w:rsidR="0081651A" w:rsidRPr="001F3D27">
            <w:tab/>
          </w:r>
        </w:p>
        <w:p w14:paraId="4BD1DD3D" w14:textId="1439AEB1" w:rsidR="00197273" w:rsidRDefault="00DA5529" w:rsidP="00436BE8">
          <w:pPr>
            <w:pStyle w:val="Kannenalaotsikkovalkoinen"/>
            <w:framePr w:w="0" w:hRule="auto" w:wrap="auto" w:vAnchor="margin" w:hAnchor="text" w:xAlign="left" w:yAlign="inline"/>
            <w:spacing w:after="4560"/>
          </w:pPr>
          <w:r>
            <w:t>Malli työpaikalla toteutettavasta liikkumiskyselystä</w:t>
          </w:r>
        </w:p>
        <w:p w14:paraId="4D2144C0" w14:textId="5AFBFF75" w:rsidR="0081651A" w:rsidRPr="00197273" w:rsidRDefault="00DA5529" w:rsidP="00197273">
          <w:pPr>
            <w:pStyle w:val="Kannenlistieto"/>
          </w:pPr>
          <w:r>
            <w:t>Liikkumisen ohjaus vantaalaisissa yrityksissä -hanke 8/2022</w:t>
          </w:r>
        </w:p>
      </w:sdtContent>
    </w:sdt>
    <w:p w14:paraId="1057608E" w14:textId="2D9AA40B" w:rsidR="0012047A" w:rsidRPr="00245E8F" w:rsidRDefault="00D72AA5" w:rsidP="00045F00">
      <w:pPr>
        <w:pStyle w:val="TyyliSisllysluettelonotsikko"/>
        <w:rPr>
          <w:rFonts w:asciiTheme="minorHAnsi" w:hAnsiTheme="minorHAnsi" w:cstheme="minorHAnsi"/>
          <w:noProof/>
          <w:spacing w:val="0"/>
          <w:kern w:val="16"/>
          <w:sz w:val="24"/>
          <w:szCs w:val="24"/>
        </w:rPr>
      </w:pPr>
      <w:bookmarkStart w:id="0" w:name="_Toc54547155"/>
      <w:bookmarkStart w:id="1" w:name="_Toc54547242"/>
      <w:r>
        <w:rPr>
          <w:noProof/>
        </w:rPr>
        <w:drawing>
          <wp:anchor distT="0" distB="0" distL="114300" distR="114300" simplePos="0" relativeHeight="251665408" behindDoc="0" locked="0" layoutInCell="1" allowOverlap="1" wp14:anchorId="0F65BC55" wp14:editId="17026E1C">
            <wp:simplePos x="0" y="0"/>
            <wp:positionH relativeFrom="margin">
              <wp:align>right</wp:align>
            </wp:positionH>
            <wp:positionV relativeFrom="paragraph">
              <wp:posOffset>3089275</wp:posOffset>
            </wp:positionV>
            <wp:extent cx="1038225" cy="219075"/>
            <wp:effectExtent l="0" t="0" r="9525" b="9525"/>
            <wp:wrapNone/>
            <wp:docPr id="3" name="Kuva 3"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teksti, clipart-kuva&#10;&#10;Kuvaus luotu automaattisest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225" cy="219075"/>
                    </a:xfrm>
                    <a:prstGeom prst="rect">
                      <a:avLst/>
                    </a:prstGeom>
                    <a:noFill/>
                    <a:ln>
                      <a:noFill/>
                    </a:ln>
                  </pic:spPr>
                </pic:pic>
              </a:graphicData>
            </a:graphic>
          </wp:anchor>
        </w:drawing>
      </w:r>
      <w:r w:rsidR="00116415">
        <w:rPr>
          <w:noProof/>
        </w:rPr>
        <w:drawing>
          <wp:anchor distT="0" distB="0" distL="114300" distR="114300" simplePos="0" relativeHeight="251664384" behindDoc="0" locked="0" layoutInCell="1" allowOverlap="1" wp14:anchorId="284665B2" wp14:editId="18B3D3FE">
            <wp:simplePos x="0" y="0"/>
            <wp:positionH relativeFrom="column">
              <wp:posOffset>3975100</wp:posOffset>
            </wp:positionH>
            <wp:positionV relativeFrom="margin">
              <wp:align>bottom</wp:align>
            </wp:positionV>
            <wp:extent cx="2591435" cy="1295400"/>
            <wp:effectExtent l="0" t="0" r="0" b="0"/>
            <wp:wrapNone/>
            <wp:docPr id="8" name="Kuva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a:extLst>
                        <a:ext uri="{C183D7F6-B498-43B3-948B-1728B52AA6E4}">
                          <adec:decorative xmlns:adec="http://schemas.microsoft.com/office/drawing/2017/decorative" val="1"/>
                        </a:ext>
                      </a:extLst>
                    </pic:cNvPr>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2591435" cy="1295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F4375D">
        <w:rPr>
          <w:noProof/>
        </w:rPr>
        <mc:AlternateContent>
          <mc:Choice Requires="wps">
            <w:drawing>
              <wp:anchor distT="0" distB="0" distL="114300" distR="114300" simplePos="0" relativeHeight="251658239" behindDoc="1" locked="0" layoutInCell="1" allowOverlap="1" wp14:anchorId="5DA25317" wp14:editId="763DB1C8">
                <wp:simplePos x="0" y="0"/>
                <wp:positionH relativeFrom="column">
                  <wp:posOffset>3833153</wp:posOffset>
                </wp:positionH>
                <wp:positionV relativeFrom="page">
                  <wp:posOffset>7164705</wp:posOffset>
                </wp:positionV>
                <wp:extent cx="7822565" cy="7325995"/>
                <wp:effectExtent l="742950" t="419100" r="121285" b="1475105"/>
                <wp:wrapNone/>
                <wp:docPr id="7" name="Vapaamuotoinen: Muoto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9816748">
                          <a:off x="0" y="0"/>
                          <a:ext cx="7822565" cy="7325995"/>
                        </a:xfrm>
                        <a:custGeom>
                          <a:avLst/>
                          <a:gdLst>
                            <a:gd name="connsiteX0" fmla="*/ 236483 w 7252138"/>
                            <a:gd name="connsiteY0" fmla="*/ 7330966 h 8024649"/>
                            <a:gd name="connsiteX1" fmla="*/ 7252138 w 7252138"/>
                            <a:gd name="connsiteY1" fmla="*/ 5265683 h 8024649"/>
                            <a:gd name="connsiteX2" fmla="*/ 5439103 w 7252138"/>
                            <a:gd name="connsiteY2" fmla="*/ 47297 h 8024649"/>
                            <a:gd name="connsiteX3" fmla="*/ 31531 w 7252138"/>
                            <a:gd name="connsiteY3" fmla="*/ 0 h 8024649"/>
                            <a:gd name="connsiteX4" fmla="*/ 0 w 7252138"/>
                            <a:gd name="connsiteY4" fmla="*/ 7472856 h 8024649"/>
                            <a:gd name="connsiteX5" fmla="*/ 504497 w 7252138"/>
                            <a:gd name="connsiteY5" fmla="*/ 8024649 h 8024649"/>
                            <a:gd name="connsiteX6" fmla="*/ 236483 w 7252138"/>
                            <a:gd name="connsiteY6" fmla="*/ 7330966 h 8024649"/>
                            <a:gd name="connsiteX0" fmla="*/ 882938 w 7898593"/>
                            <a:gd name="connsiteY0" fmla="*/ 7330966 h 7677800"/>
                            <a:gd name="connsiteX1" fmla="*/ 7898593 w 7898593"/>
                            <a:gd name="connsiteY1" fmla="*/ 5265683 h 7677800"/>
                            <a:gd name="connsiteX2" fmla="*/ 6085558 w 7898593"/>
                            <a:gd name="connsiteY2" fmla="*/ 47297 h 7677800"/>
                            <a:gd name="connsiteX3" fmla="*/ 677986 w 7898593"/>
                            <a:gd name="connsiteY3" fmla="*/ 0 h 7677800"/>
                            <a:gd name="connsiteX4" fmla="*/ 646455 w 7898593"/>
                            <a:gd name="connsiteY4" fmla="*/ 7472856 h 7677800"/>
                            <a:gd name="connsiteX5" fmla="*/ 0 w 7898593"/>
                            <a:gd name="connsiteY5" fmla="*/ 7677800 h 7677800"/>
                            <a:gd name="connsiteX6" fmla="*/ 882938 w 7898593"/>
                            <a:gd name="connsiteY6" fmla="*/ 7330966 h 7677800"/>
                            <a:gd name="connsiteX0" fmla="*/ 882938 w 8198156"/>
                            <a:gd name="connsiteY0" fmla="*/ 7330966 h 7677800"/>
                            <a:gd name="connsiteX1" fmla="*/ 8198156 w 8198156"/>
                            <a:gd name="connsiteY1" fmla="*/ 5218387 h 7677800"/>
                            <a:gd name="connsiteX2" fmla="*/ 6085558 w 8198156"/>
                            <a:gd name="connsiteY2" fmla="*/ 47297 h 7677800"/>
                            <a:gd name="connsiteX3" fmla="*/ 677986 w 8198156"/>
                            <a:gd name="connsiteY3" fmla="*/ 0 h 7677800"/>
                            <a:gd name="connsiteX4" fmla="*/ 646455 w 8198156"/>
                            <a:gd name="connsiteY4" fmla="*/ 7472856 h 7677800"/>
                            <a:gd name="connsiteX5" fmla="*/ 0 w 8198156"/>
                            <a:gd name="connsiteY5" fmla="*/ 7677800 h 7677800"/>
                            <a:gd name="connsiteX6" fmla="*/ 882938 w 8198156"/>
                            <a:gd name="connsiteY6" fmla="*/ 7330966 h 7677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198156" h="7677800">
                              <a:moveTo>
                                <a:pt x="882938" y="7330966"/>
                              </a:moveTo>
                              <a:lnTo>
                                <a:pt x="8198156" y="5218387"/>
                              </a:lnTo>
                              <a:lnTo>
                                <a:pt x="6085558" y="47297"/>
                              </a:lnTo>
                              <a:lnTo>
                                <a:pt x="677986" y="0"/>
                              </a:lnTo>
                              <a:lnTo>
                                <a:pt x="646455" y="7472856"/>
                              </a:lnTo>
                              <a:lnTo>
                                <a:pt x="0" y="7677800"/>
                              </a:lnTo>
                              <a:lnTo>
                                <a:pt x="882938" y="7330966"/>
                              </a:lnTo>
                              <a:close/>
                            </a:path>
                          </a:pathLst>
                        </a:custGeom>
                        <a:solidFill>
                          <a:srgbClr val="F9E51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9940BE" id="Vapaamuotoinen: Muoto 32" o:spid="_x0000_s1026" alt="&quot;&quot;" style="position:absolute;margin-left:301.8pt;margin-top:564.15pt;width:615.95pt;height:576.85pt;rotation:-1947787fd;z-index:-251658241;visibility:visible;mso-wrap-style:square;mso-wrap-distance-left:9pt;mso-wrap-distance-top:0;mso-wrap-distance-right:9pt;mso-wrap-distance-bottom:0;mso-position-horizontal:absolute;mso-position-horizontal-relative:text;mso-position-vertical:absolute;mso-position-vertical-relative:page;v-text-anchor:middle" coordsize="8198156,76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" path="m882938,7330966l8198156,5218387,6085558,47297,677986,,646455,7472856,,7677800,882938,7330966xe" fillcolor="#f9e51e" stroked="f">
                <v:path arrowok="t" o:connecttype="custom" o:connectlocs="842487,6995053;7822565,4979275;5806754,45130;646925,0;616838,7130442;0,7325995;842487,6995053" o:connectangles="0,0,0,0,0,0,0"/>
                <w10:wrap anchory="page"/>
              </v:shape>
            </w:pict>
          </mc:Fallback>
        </mc:AlternateContent>
      </w:r>
      <w:r w:rsidR="007A204F">
        <w:br w:type="page"/>
      </w:r>
      <w:r w:rsidR="0012047A" w:rsidRPr="009107E2">
        <w:lastRenderedPageBreak/>
        <w:t>Sisällysluettelo</w:t>
      </w:r>
      <w:bookmarkEnd w:id="0"/>
      <w:bookmarkEnd w:id="1"/>
    </w:p>
    <w:sdt>
      <w:sdtPr>
        <w:rPr>
          <w:rFonts w:cstheme="minorHAnsi"/>
          <w:bCs/>
          <w:spacing w:val="0"/>
          <w:kern w:val="16"/>
          <w:szCs w:val="24"/>
          <w:lang w:val="sv-SE"/>
        </w:rPr>
        <w:id w:val="-948777115"/>
        <w:docPartObj>
          <w:docPartGallery w:val="Table of Contents"/>
          <w:docPartUnique/>
        </w:docPartObj>
      </w:sdtPr>
      <w:sdtEndPr>
        <w:rPr>
          <w:rFonts w:cs="Arial (Leipäteksti)"/>
          <w:bCs w:val="0"/>
          <w:spacing w:val="2"/>
          <w:kern w:val="24"/>
          <w:szCs w:val="48"/>
          <w:lang w:val="fi-FI"/>
        </w:rPr>
      </w:sdtEndPr>
      <w:sdtContent>
        <w:p w14:paraId="3B3926E4" w14:textId="5850EBC7" w:rsidR="00B04FDF" w:rsidRDefault="000D3284">
          <w:pPr>
            <w:pStyle w:val="Sisluet1"/>
            <w:rPr>
              <w:rFonts w:eastAsiaTheme="minorEastAsia" w:cstheme="minorBidi"/>
              <w:b w:val="0"/>
              <w:iCs w:val="0"/>
              <w:caps w:val="0"/>
              <w:color w:val="auto"/>
              <w:spacing w:val="0"/>
              <w:kern w:val="0"/>
              <w:sz w:val="22"/>
              <w:szCs w:val="22"/>
            </w:rPr>
          </w:pPr>
          <w:r>
            <w:rPr>
              <w:sz w:val="28"/>
            </w:rPr>
            <w:fldChar w:fldCharType="begin"/>
          </w:r>
          <w:r>
            <w:rPr>
              <w:sz w:val="28"/>
            </w:rPr>
            <w:instrText xml:space="preserve"> TOC \o "3-3" \h \z \t "Otsikko 1;1;Otsikko 2;2;Otsikko 2 Numeroitu;2;Web Sisluet 1;1;Web Sisluet 2;2" </w:instrText>
          </w:r>
          <w:r>
            <w:rPr>
              <w:sz w:val="28"/>
            </w:rPr>
            <w:fldChar w:fldCharType="separate"/>
          </w:r>
          <w:hyperlink w:anchor="_Toc113279234" w:history="1">
            <w:r w:rsidR="00B04FDF" w:rsidRPr="009568E3">
              <w:rPr>
                <w:rStyle w:val="Hyperlinkki"/>
                <w:noProof/>
              </w:rPr>
              <w:t>johdanto</w:t>
            </w:r>
            <w:r w:rsidR="00B04FDF">
              <w:rPr>
                <w:webHidden/>
              </w:rPr>
              <w:tab/>
            </w:r>
            <w:r w:rsidR="00B04FDF">
              <w:rPr>
                <w:webHidden/>
              </w:rPr>
              <w:fldChar w:fldCharType="begin"/>
            </w:r>
            <w:r w:rsidR="00B04FDF">
              <w:rPr>
                <w:webHidden/>
              </w:rPr>
              <w:instrText xml:space="preserve"> PAGEREF _Toc113279234 \h </w:instrText>
            </w:r>
            <w:r w:rsidR="00B04FDF">
              <w:rPr>
                <w:webHidden/>
              </w:rPr>
            </w:r>
            <w:r w:rsidR="00B04FDF">
              <w:rPr>
                <w:webHidden/>
              </w:rPr>
              <w:fldChar w:fldCharType="separate"/>
            </w:r>
            <w:r w:rsidR="00B04FDF">
              <w:rPr>
                <w:webHidden/>
              </w:rPr>
              <w:t>3</w:t>
            </w:r>
            <w:r w:rsidR="00B04FDF">
              <w:rPr>
                <w:webHidden/>
              </w:rPr>
              <w:fldChar w:fldCharType="end"/>
            </w:r>
          </w:hyperlink>
        </w:p>
        <w:p w14:paraId="1A95CFAC" w14:textId="125B7E62" w:rsidR="00B04FDF" w:rsidRDefault="00B04FDF">
          <w:pPr>
            <w:pStyle w:val="Sisluet1"/>
            <w:rPr>
              <w:rFonts w:eastAsiaTheme="minorEastAsia" w:cstheme="minorBidi"/>
              <w:b w:val="0"/>
              <w:iCs w:val="0"/>
              <w:caps w:val="0"/>
              <w:color w:val="auto"/>
              <w:spacing w:val="0"/>
              <w:kern w:val="0"/>
              <w:sz w:val="22"/>
              <w:szCs w:val="22"/>
            </w:rPr>
          </w:pPr>
          <w:hyperlink w:anchor="_Toc113279235" w:history="1">
            <w:r w:rsidRPr="009568E3">
              <w:rPr>
                <w:rStyle w:val="Hyperlinkki"/>
                <w:noProof/>
              </w:rPr>
              <w:t>liikkumiskyselyn runko</w:t>
            </w:r>
            <w:r>
              <w:rPr>
                <w:webHidden/>
              </w:rPr>
              <w:tab/>
            </w:r>
            <w:r>
              <w:rPr>
                <w:webHidden/>
              </w:rPr>
              <w:fldChar w:fldCharType="begin"/>
            </w:r>
            <w:r>
              <w:rPr>
                <w:webHidden/>
              </w:rPr>
              <w:instrText xml:space="preserve"> PAGEREF _Toc113279235 \h </w:instrText>
            </w:r>
            <w:r>
              <w:rPr>
                <w:webHidden/>
              </w:rPr>
            </w:r>
            <w:r>
              <w:rPr>
                <w:webHidden/>
              </w:rPr>
              <w:fldChar w:fldCharType="separate"/>
            </w:r>
            <w:r>
              <w:rPr>
                <w:webHidden/>
              </w:rPr>
              <w:t>4</w:t>
            </w:r>
            <w:r>
              <w:rPr>
                <w:webHidden/>
              </w:rPr>
              <w:fldChar w:fldCharType="end"/>
            </w:r>
          </w:hyperlink>
        </w:p>
        <w:p w14:paraId="004CC0F8" w14:textId="6F6D6AA7" w:rsidR="00B04FDF" w:rsidRDefault="00B04FDF">
          <w:pPr>
            <w:pStyle w:val="Sisluet2"/>
            <w:rPr>
              <w:rFonts w:eastAsiaTheme="minorEastAsia" w:cstheme="minorBidi"/>
              <w:noProof/>
              <w:color w:val="auto"/>
              <w:spacing w:val="0"/>
              <w:kern w:val="0"/>
              <w:sz w:val="22"/>
              <w:szCs w:val="22"/>
            </w:rPr>
          </w:pPr>
          <w:hyperlink w:anchor="_Toc113279236" w:history="1">
            <w:r w:rsidRPr="009568E3">
              <w:rPr>
                <w:rStyle w:val="Hyperlinkki"/>
                <w:noProof/>
              </w:rPr>
              <w:t>Kyselyn johdanto</w:t>
            </w:r>
            <w:r>
              <w:rPr>
                <w:noProof/>
                <w:webHidden/>
              </w:rPr>
              <w:tab/>
            </w:r>
            <w:r>
              <w:rPr>
                <w:noProof/>
                <w:webHidden/>
              </w:rPr>
              <w:fldChar w:fldCharType="begin"/>
            </w:r>
            <w:r>
              <w:rPr>
                <w:noProof/>
                <w:webHidden/>
              </w:rPr>
              <w:instrText xml:space="preserve"> PAGEREF _Toc113279236 \h </w:instrText>
            </w:r>
            <w:r>
              <w:rPr>
                <w:noProof/>
                <w:webHidden/>
              </w:rPr>
            </w:r>
            <w:r>
              <w:rPr>
                <w:noProof/>
                <w:webHidden/>
              </w:rPr>
              <w:fldChar w:fldCharType="separate"/>
            </w:r>
            <w:r>
              <w:rPr>
                <w:noProof/>
                <w:webHidden/>
              </w:rPr>
              <w:t>4</w:t>
            </w:r>
            <w:r>
              <w:rPr>
                <w:noProof/>
                <w:webHidden/>
              </w:rPr>
              <w:fldChar w:fldCharType="end"/>
            </w:r>
          </w:hyperlink>
        </w:p>
        <w:p w14:paraId="1B93A883" w14:textId="7B0D068E" w:rsidR="00B04FDF" w:rsidRDefault="00B04FDF">
          <w:pPr>
            <w:pStyle w:val="Sisluet2"/>
            <w:rPr>
              <w:rFonts w:eastAsiaTheme="minorEastAsia" w:cstheme="minorBidi"/>
              <w:noProof/>
              <w:color w:val="auto"/>
              <w:spacing w:val="0"/>
              <w:kern w:val="0"/>
              <w:sz w:val="22"/>
              <w:szCs w:val="22"/>
            </w:rPr>
          </w:pPr>
          <w:hyperlink w:anchor="_Toc113279237" w:history="1">
            <w:r w:rsidRPr="009568E3">
              <w:rPr>
                <w:rStyle w:val="Hyperlinkki"/>
                <w:noProof/>
              </w:rPr>
              <w:t>Taustatiedot</w:t>
            </w:r>
            <w:r>
              <w:rPr>
                <w:noProof/>
                <w:webHidden/>
              </w:rPr>
              <w:tab/>
            </w:r>
            <w:r>
              <w:rPr>
                <w:noProof/>
                <w:webHidden/>
              </w:rPr>
              <w:fldChar w:fldCharType="begin"/>
            </w:r>
            <w:r>
              <w:rPr>
                <w:noProof/>
                <w:webHidden/>
              </w:rPr>
              <w:instrText xml:space="preserve"> PAGEREF _Toc113279237 \h </w:instrText>
            </w:r>
            <w:r>
              <w:rPr>
                <w:noProof/>
                <w:webHidden/>
              </w:rPr>
            </w:r>
            <w:r>
              <w:rPr>
                <w:noProof/>
                <w:webHidden/>
              </w:rPr>
              <w:fldChar w:fldCharType="separate"/>
            </w:r>
            <w:r>
              <w:rPr>
                <w:noProof/>
                <w:webHidden/>
              </w:rPr>
              <w:t>4</w:t>
            </w:r>
            <w:r>
              <w:rPr>
                <w:noProof/>
                <w:webHidden/>
              </w:rPr>
              <w:fldChar w:fldCharType="end"/>
            </w:r>
          </w:hyperlink>
        </w:p>
        <w:p w14:paraId="0AB468D6" w14:textId="0B857349" w:rsidR="00B04FDF" w:rsidRDefault="00B04FDF">
          <w:pPr>
            <w:pStyle w:val="Sisluet2"/>
            <w:rPr>
              <w:rFonts w:eastAsiaTheme="minorEastAsia" w:cstheme="minorBidi"/>
              <w:noProof/>
              <w:color w:val="auto"/>
              <w:spacing w:val="0"/>
              <w:kern w:val="0"/>
              <w:sz w:val="22"/>
              <w:szCs w:val="22"/>
            </w:rPr>
          </w:pPr>
          <w:hyperlink w:anchor="_Toc113279238" w:history="1">
            <w:r w:rsidRPr="009568E3">
              <w:rPr>
                <w:rStyle w:val="Hyperlinkki"/>
                <w:noProof/>
              </w:rPr>
              <w:t>Työ ja työmatkat</w:t>
            </w:r>
            <w:r>
              <w:rPr>
                <w:noProof/>
                <w:webHidden/>
              </w:rPr>
              <w:tab/>
            </w:r>
            <w:r>
              <w:rPr>
                <w:noProof/>
                <w:webHidden/>
              </w:rPr>
              <w:fldChar w:fldCharType="begin"/>
            </w:r>
            <w:r>
              <w:rPr>
                <w:noProof/>
                <w:webHidden/>
              </w:rPr>
              <w:instrText xml:space="preserve"> PAGEREF _Toc113279238 \h </w:instrText>
            </w:r>
            <w:r>
              <w:rPr>
                <w:noProof/>
                <w:webHidden/>
              </w:rPr>
            </w:r>
            <w:r>
              <w:rPr>
                <w:noProof/>
                <w:webHidden/>
              </w:rPr>
              <w:fldChar w:fldCharType="separate"/>
            </w:r>
            <w:r>
              <w:rPr>
                <w:noProof/>
                <w:webHidden/>
              </w:rPr>
              <w:t>5</w:t>
            </w:r>
            <w:r>
              <w:rPr>
                <w:noProof/>
                <w:webHidden/>
              </w:rPr>
              <w:fldChar w:fldCharType="end"/>
            </w:r>
          </w:hyperlink>
        </w:p>
        <w:p w14:paraId="462680EE" w14:textId="2AC2ECE1" w:rsidR="00B04FDF" w:rsidRDefault="00B04FDF">
          <w:pPr>
            <w:pStyle w:val="Sisluet2"/>
            <w:rPr>
              <w:rFonts w:eastAsiaTheme="minorEastAsia" w:cstheme="minorBidi"/>
              <w:noProof/>
              <w:color w:val="auto"/>
              <w:spacing w:val="0"/>
              <w:kern w:val="0"/>
              <w:sz w:val="22"/>
              <w:szCs w:val="22"/>
            </w:rPr>
          </w:pPr>
          <w:hyperlink w:anchor="_Toc113279239" w:history="1">
            <w:r w:rsidRPr="009568E3">
              <w:rPr>
                <w:rStyle w:val="Hyperlinkki"/>
                <w:noProof/>
              </w:rPr>
              <w:t>Kulkutavat</w:t>
            </w:r>
            <w:r>
              <w:rPr>
                <w:noProof/>
                <w:webHidden/>
              </w:rPr>
              <w:tab/>
            </w:r>
            <w:r>
              <w:rPr>
                <w:noProof/>
                <w:webHidden/>
              </w:rPr>
              <w:fldChar w:fldCharType="begin"/>
            </w:r>
            <w:r>
              <w:rPr>
                <w:noProof/>
                <w:webHidden/>
              </w:rPr>
              <w:instrText xml:space="preserve"> PAGEREF _Toc113279239 \h </w:instrText>
            </w:r>
            <w:r>
              <w:rPr>
                <w:noProof/>
                <w:webHidden/>
              </w:rPr>
            </w:r>
            <w:r>
              <w:rPr>
                <w:noProof/>
                <w:webHidden/>
              </w:rPr>
              <w:fldChar w:fldCharType="separate"/>
            </w:r>
            <w:r>
              <w:rPr>
                <w:noProof/>
                <w:webHidden/>
              </w:rPr>
              <w:t>6</w:t>
            </w:r>
            <w:r>
              <w:rPr>
                <w:noProof/>
                <w:webHidden/>
              </w:rPr>
              <w:fldChar w:fldCharType="end"/>
            </w:r>
          </w:hyperlink>
        </w:p>
        <w:p w14:paraId="4E2D0439" w14:textId="2AC9213E" w:rsidR="00B04FDF" w:rsidRDefault="00B04FDF">
          <w:pPr>
            <w:pStyle w:val="Sisluet2"/>
            <w:rPr>
              <w:rFonts w:eastAsiaTheme="minorEastAsia" w:cstheme="minorBidi"/>
              <w:noProof/>
              <w:color w:val="auto"/>
              <w:spacing w:val="0"/>
              <w:kern w:val="0"/>
              <w:sz w:val="22"/>
              <w:szCs w:val="22"/>
            </w:rPr>
          </w:pPr>
          <w:hyperlink w:anchor="_Toc113279240" w:history="1">
            <w:r w:rsidRPr="009568E3">
              <w:rPr>
                <w:rStyle w:val="Hyperlinkki"/>
                <w:noProof/>
              </w:rPr>
              <w:t>Työpaikan olosuhteet ja toimenpiteet</w:t>
            </w:r>
            <w:r>
              <w:rPr>
                <w:noProof/>
                <w:webHidden/>
              </w:rPr>
              <w:tab/>
            </w:r>
            <w:r>
              <w:rPr>
                <w:noProof/>
                <w:webHidden/>
              </w:rPr>
              <w:fldChar w:fldCharType="begin"/>
            </w:r>
            <w:r>
              <w:rPr>
                <w:noProof/>
                <w:webHidden/>
              </w:rPr>
              <w:instrText xml:space="preserve"> PAGEREF _Toc113279240 \h </w:instrText>
            </w:r>
            <w:r>
              <w:rPr>
                <w:noProof/>
                <w:webHidden/>
              </w:rPr>
            </w:r>
            <w:r>
              <w:rPr>
                <w:noProof/>
                <w:webHidden/>
              </w:rPr>
              <w:fldChar w:fldCharType="separate"/>
            </w:r>
            <w:r>
              <w:rPr>
                <w:noProof/>
                <w:webHidden/>
              </w:rPr>
              <w:t>9</w:t>
            </w:r>
            <w:r>
              <w:rPr>
                <w:noProof/>
                <w:webHidden/>
              </w:rPr>
              <w:fldChar w:fldCharType="end"/>
            </w:r>
          </w:hyperlink>
        </w:p>
        <w:p w14:paraId="0844BC2B" w14:textId="3007EFC6" w:rsidR="00597524" w:rsidRPr="00FF05A2" w:rsidRDefault="000D3284" w:rsidP="000D3284">
          <w:pPr>
            <w:pStyle w:val="Sisluet1"/>
            <w:rPr>
              <w:rFonts w:eastAsiaTheme="minorEastAsia" w:cstheme="minorBidi"/>
              <w:kern w:val="0"/>
            </w:rPr>
          </w:pPr>
          <w:r>
            <w:rPr>
              <w:sz w:val="28"/>
            </w:rPr>
            <w:fldChar w:fldCharType="end"/>
          </w:r>
        </w:p>
      </w:sdtContent>
    </w:sdt>
    <w:p w14:paraId="2F4B0535" w14:textId="30FB11F5" w:rsidR="007B2089" w:rsidRDefault="003D1307" w:rsidP="00B04FDF">
      <w:pPr>
        <w:pStyle w:val="Leiptekstikappalevli"/>
        <w:rPr>
          <w:rFonts w:ascii="Arial Black" w:hAnsi="Arial Black"/>
          <w:caps/>
          <w:spacing w:val="-6"/>
          <w:kern w:val="36"/>
          <w:sz w:val="40"/>
          <w:szCs w:val="48"/>
        </w:rPr>
      </w:pPr>
      <w:r>
        <w:t>Julkaisija</w:t>
      </w:r>
      <w:r w:rsidR="003D1668">
        <w:br/>
      </w:r>
      <w:r>
        <w:t>Vantaan kaupunki</w:t>
      </w:r>
      <w:r w:rsidR="00D10738">
        <w:t>, ympäristökeskus</w:t>
      </w:r>
      <w:r w:rsidR="003D1668">
        <w:br/>
      </w:r>
      <w:r w:rsidR="00116415">
        <w:t>08/2022</w:t>
      </w:r>
      <w:r w:rsidR="007B2089">
        <w:br w:type="page"/>
      </w:r>
    </w:p>
    <w:p w14:paraId="6C13805E" w14:textId="39F4218F" w:rsidR="003D1668" w:rsidRPr="00BA5180" w:rsidRDefault="0055277A" w:rsidP="003D1668">
      <w:pPr>
        <w:pStyle w:val="Otsikko1"/>
      </w:pPr>
      <w:bookmarkStart w:id="2" w:name="_Toc113279234"/>
      <w:r>
        <w:lastRenderedPageBreak/>
        <w:t>johdanto</w:t>
      </w:r>
      <w:bookmarkEnd w:id="2"/>
    </w:p>
    <w:p w14:paraId="27C46BFE" w14:textId="427584B3" w:rsidR="00B04FDF" w:rsidRDefault="00B04FDF" w:rsidP="00B04FDF">
      <w:pPr>
        <w:pStyle w:val="Leiptekstikappalevli"/>
      </w:pPr>
      <w:bookmarkStart w:id="3" w:name="_Toc39052208"/>
      <w:bookmarkStart w:id="4" w:name="_Toc39053002"/>
      <w:bookmarkStart w:id="5" w:name="_Toc39053101"/>
      <w:bookmarkStart w:id="6" w:name="_Toc39053312"/>
      <w:bookmarkStart w:id="7" w:name="_Toc40103731"/>
      <w:bookmarkStart w:id="8" w:name="_Toc54545656"/>
      <w:r>
        <w:t xml:space="preserve">Kestävän työmatkaliikkumisen edistämistyö kannattaa aloittaa </w:t>
      </w:r>
      <w:r>
        <w:t xml:space="preserve">työpaikalla </w:t>
      </w:r>
      <w:r>
        <w:t>kartoittamalla henkilöstön liikkumistottumuksia liikkumiskyselyllä. Liikkumiskyselyssä selvitetään tyypillisesti vastaajan taustatiedot</w:t>
      </w:r>
      <w:r>
        <w:t xml:space="preserve"> </w:t>
      </w:r>
      <w:r>
        <w:t>sekä työhön liittyviä perustietoja, kuten työnluonne, työajat ja työmatkan pituus. Nykyisten kulkutapojen lisäksi liikkumiskyselyssä kannattaa selvittää vaihtoehtoisten kulkumuotojen potentiaalia ja käytön esteitä, työasiamatkojen kulkutapoja sekä asenteita ja tyytyväisyyttä työpaikan olosuhteisiin.</w:t>
      </w:r>
      <w:r>
        <w:t xml:space="preserve"> </w:t>
      </w:r>
    </w:p>
    <w:p w14:paraId="7B26B285" w14:textId="061F9D32" w:rsidR="00B04FDF" w:rsidRDefault="00B04FDF" w:rsidP="00B04FDF">
      <w:r>
        <w:t>Liikkumiskysely toimii tyypillisesti pohjana</w:t>
      </w:r>
      <w:r>
        <w:t xml:space="preserve"> työpaikan</w:t>
      </w:r>
      <w:r>
        <w:t xml:space="preserve"> liikkumissuunnitelman laatimiselle. </w:t>
      </w:r>
      <w:r>
        <w:t>Liikkumissuunnitelman t</w:t>
      </w:r>
      <w:r>
        <w:t xml:space="preserve">arkoituksena on vaikuttaa </w:t>
      </w:r>
      <w:r w:rsidR="00F017DC">
        <w:t xml:space="preserve">henkilöstön </w:t>
      </w:r>
      <w:r>
        <w:t xml:space="preserve">liikkumisen turvallisuuteen </w:t>
      </w:r>
      <w:r w:rsidR="00F017DC">
        <w:t>sekä</w:t>
      </w:r>
      <w:r>
        <w:t xml:space="preserve"> edistää terveyttä ja </w:t>
      </w:r>
      <w:r w:rsidR="00F017DC">
        <w:t>työ</w:t>
      </w:r>
      <w:r>
        <w:t>hyvinvointia. Kävelyä, pyöräilyä ja joukkoliikennettä suosimalla vaikutetaan myös ympäristö- ja vastuullisuusnäkökulmiin, kun melu ja saasteet vähenevät paikallisesti ja tarve autonomistamiselle vähenee. Kyselyn tuloksia voi hyödyntää myös kevyemmin esimerkiksi tunnistamalla vastauksista erityistä tyytymättömyyttä aiheuttavat kohdat ja puuttumalla niihin.</w:t>
      </w:r>
    </w:p>
    <w:p w14:paraId="284B13B1" w14:textId="342FC5CF" w:rsidR="00B9257E" w:rsidRDefault="0055277A" w:rsidP="00B04FDF">
      <w:pPr>
        <w:pStyle w:val="Leiptekstikappalevli"/>
      </w:pPr>
      <w:r>
        <w:t xml:space="preserve">Tätä liikkumiskyselyä hyödynnettiin Vantaan kaupungin hankkeessa </w:t>
      </w:r>
      <w:r w:rsidRPr="00946C5D">
        <w:rPr>
          <w:i/>
          <w:iCs/>
        </w:rPr>
        <w:t>Liikkumisen ohjaus vantaalaisissa yrityksissä</w:t>
      </w:r>
      <w:r>
        <w:t xml:space="preserve"> keväällä 2022</w:t>
      </w:r>
      <w:r w:rsidR="00B9257E">
        <w:t xml:space="preserve">, jota rahoitti </w:t>
      </w:r>
      <w:proofErr w:type="spellStart"/>
      <w:r w:rsidR="00B9257E">
        <w:t>Traficom</w:t>
      </w:r>
      <w:proofErr w:type="spellEnd"/>
      <w:r>
        <w:t xml:space="preserve">. Liikkumiskyselyn </w:t>
      </w:r>
      <w:r w:rsidR="00B9257E">
        <w:t>laati</w:t>
      </w:r>
      <w:r>
        <w:t xml:space="preserve"> yhteistyössä Vantaan kaupunki ja Ramboll </w:t>
      </w:r>
      <w:r w:rsidR="00B9257E">
        <w:t xml:space="preserve">Finland </w:t>
      </w:r>
      <w:r>
        <w:t xml:space="preserve">Oy. </w:t>
      </w:r>
    </w:p>
    <w:p w14:paraId="5D98CF25" w14:textId="43739329" w:rsidR="00B04FDF" w:rsidRDefault="00B9257E" w:rsidP="00B04FDF">
      <w:pPr>
        <w:pStyle w:val="Leiptekstikappalevli"/>
      </w:pPr>
      <w:r>
        <w:t xml:space="preserve">Kyselyrunko sisältää mallin kyselyn johdannosta sekä 22 varsinaista kysymystä. Kysymykset ovat pääasiassa monivalintakysymyksiä. </w:t>
      </w:r>
      <w:r w:rsidR="0055277A">
        <w:t>Kyselyä voi vapaasti kopioida</w:t>
      </w:r>
      <w:r>
        <w:t xml:space="preserve"> </w:t>
      </w:r>
      <w:r w:rsidR="0055277A">
        <w:t>ja hyödyntää oman liikkumiskyselyn pohjana.</w:t>
      </w:r>
      <w:r w:rsidR="00F017DC">
        <w:t xml:space="preserve"> </w:t>
      </w:r>
    </w:p>
    <w:p w14:paraId="76D584BA" w14:textId="7C93B136" w:rsidR="003D1668" w:rsidRPr="004421A8" w:rsidRDefault="0055277A" w:rsidP="004421A8">
      <w:r>
        <w:t xml:space="preserve">Lisätietoja: </w:t>
      </w:r>
      <w:hyperlink r:id="rId10" w:history="1">
        <w:r w:rsidRPr="00AC64F2">
          <w:rPr>
            <w:rStyle w:val="Hyperlinkki"/>
          </w:rPr>
          <w:t>ymparistokeskus@vantaa.fi</w:t>
        </w:r>
      </w:hyperlink>
      <w:r>
        <w:t>.</w:t>
      </w:r>
    </w:p>
    <w:bookmarkEnd w:id="3"/>
    <w:bookmarkEnd w:id="4"/>
    <w:bookmarkEnd w:id="5"/>
    <w:bookmarkEnd w:id="6"/>
    <w:bookmarkEnd w:id="7"/>
    <w:bookmarkEnd w:id="8"/>
    <w:p w14:paraId="3B390F69" w14:textId="77777777" w:rsidR="004421A8" w:rsidRDefault="004421A8">
      <w:pPr>
        <w:suppressAutoHyphens w:val="0"/>
        <w:spacing w:line="240" w:lineRule="auto"/>
        <w:rPr>
          <w:rFonts w:ascii="Arial Black" w:hAnsi="Arial Black"/>
          <w:caps/>
          <w:spacing w:val="-6"/>
          <w:kern w:val="36"/>
          <w:sz w:val="40"/>
          <w:szCs w:val="48"/>
        </w:rPr>
      </w:pPr>
      <w:r>
        <w:br w:type="page"/>
      </w:r>
    </w:p>
    <w:p w14:paraId="5DA14CA0" w14:textId="37044E35" w:rsidR="003D1668" w:rsidRDefault="0055277A" w:rsidP="003D1668">
      <w:pPr>
        <w:pStyle w:val="Otsikko1"/>
      </w:pPr>
      <w:bookmarkStart w:id="9" w:name="_Toc113279235"/>
      <w:r>
        <w:lastRenderedPageBreak/>
        <w:t>liikkumiskysely</w:t>
      </w:r>
      <w:r w:rsidR="00422E8A">
        <w:t>n runko</w:t>
      </w:r>
      <w:bookmarkEnd w:id="9"/>
    </w:p>
    <w:p w14:paraId="100579EF" w14:textId="2DF77F12" w:rsidR="003D1668" w:rsidRDefault="0055277A" w:rsidP="003D1668">
      <w:pPr>
        <w:pStyle w:val="Otsikko2"/>
      </w:pPr>
      <w:bookmarkStart w:id="10" w:name="_Toc113279236"/>
      <w:r>
        <w:t>Kyselyn johdanto</w:t>
      </w:r>
      <w:bookmarkEnd w:id="10"/>
    </w:p>
    <w:p w14:paraId="3D1ABC0A" w14:textId="3EF4AEA6" w:rsidR="0055277A" w:rsidRPr="00422E8A" w:rsidRDefault="0055277A" w:rsidP="0055277A">
      <w:pPr>
        <w:rPr>
          <w:i/>
          <w:iCs/>
        </w:rPr>
      </w:pPr>
      <w:r w:rsidRPr="00422E8A">
        <w:rPr>
          <w:i/>
          <w:iCs/>
        </w:rPr>
        <w:t>Tervetuloa vastaamaan henkilöstön liikkumiskyselyyn!</w:t>
      </w:r>
    </w:p>
    <w:p w14:paraId="3CDEF3C5" w14:textId="5D346ADE" w:rsidR="0055277A" w:rsidRPr="0055277A" w:rsidRDefault="0055277A" w:rsidP="0055277A">
      <w:pPr>
        <w:pStyle w:val="Leiptekstikappalevli"/>
      </w:pPr>
      <w:r w:rsidRPr="0055277A">
        <w:t>Tällä kyselyllä kartoitetaan työntekijöiden kulkutapoja työ- ja työasiamatkoilla. Kysely liittyy Vantaan kaupungin hankkeeseen, jossa etsitään keinoja lisätä kestävien kulkutapojen osuutta.</w:t>
      </w:r>
    </w:p>
    <w:p w14:paraId="0A9FCCC8" w14:textId="77777777" w:rsidR="0055277A" w:rsidRPr="0055277A" w:rsidRDefault="0055277A" w:rsidP="0055277A">
      <w:pPr>
        <w:pStyle w:val="Leiptekstikappalevli"/>
      </w:pPr>
      <w:r w:rsidRPr="0055277A">
        <w:t>Vastaathan kyselyyn riippumatta siitä, miten kaukana työpaikasta asut tai miten kuljet töihin. Tarvitsemme koko henkilöstön apua saadaksemme kuvan nykyisestä liikkumisesta ja ideoita siihen, miten työnantaja voi tukea kestävien kulkutapojen valintaa työ- ja työasiamatkoilla.</w:t>
      </w:r>
    </w:p>
    <w:p w14:paraId="2F7FBEC4" w14:textId="77777777" w:rsidR="0055277A" w:rsidRPr="0055277A" w:rsidRDefault="0055277A" w:rsidP="0055277A">
      <w:pPr>
        <w:pStyle w:val="Leiptekstikappalevli"/>
      </w:pPr>
      <w:r w:rsidRPr="0055277A">
        <w:t xml:space="preserve">Kestävällä liikkumisella tarkoitetaan tässä kävelyä, pyöräilyä, joukkoliikennettä ja kimppakyytejä. Myös automatkojen kestävyyttä voidaan lisätä käyttämällä esimerkiksi sähköautoa tai yhteiskäyttöautoa. </w:t>
      </w:r>
    </w:p>
    <w:p w14:paraId="52C64230" w14:textId="77777777" w:rsidR="0055277A" w:rsidRPr="0055277A" w:rsidRDefault="0055277A" w:rsidP="0055277A">
      <w:pPr>
        <w:pStyle w:val="Leiptekstikappalevli"/>
      </w:pPr>
      <w:r w:rsidRPr="0055277A">
        <w:t>Kyselyssä kartoitetaan nykytilannetta pandemian laantumisen jälkeen.</w:t>
      </w:r>
    </w:p>
    <w:p w14:paraId="1AE6153D" w14:textId="77777777" w:rsidR="0055277A" w:rsidRPr="0055277A" w:rsidRDefault="0055277A" w:rsidP="0055277A">
      <w:pPr>
        <w:pStyle w:val="Leiptekstikappalevli"/>
      </w:pPr>
      <w:r w:rsidRPr="0055277A">
        <w:t>Kaikki vastaukset tallentuvat nimettöminä ja tulokset raportoidaan niin, ettei yksittäisiä vastaajia voi tunnistaa. Kyselyn täyttämiseen menee noin 10 minuuttia.</w:t>
      </w:r>
    </w:p>
    <w:p w14:paraId="07C98AEC" w14:textId="77777777" w:rsidR="0055277A" w:rsidRPr="0055277A" w:rsidRDefault="0055277A" w:rsidP="0055277A">
      <w:pPr>
        <w:pStyle w:val="Leiptekstikappalevli"/>
      </w:pPr>
      <w:r w:rsidRPr="0055277A">
        <w:t>Kyselyn toteuttaa Ramboll Finland Oy Vantaan kaupungin toimeksiannosta. Ramboll toteuttaa korkeatasoista henkilötietojen suojaa. Tällä kyselyllä kerätään seuraavia henkilötietoja: työnantajaorganisaatio, ikä, postinumero ja sukupuoli. Ramboll käsittelee projektin toteuttamiseksi tarvittavia henkilötietoja sovellettavan tietosuojalainsäädännön, erityisesti EU:n yleisen tietosuoja-asetuksen (Asetus (EU) 2016/679) mukaisesti.</w:t>
      </w:r>
    </w:p>
    <w:p w14:paraId="4A66D3B9" w14:textId="261ACC86" w:rsidR="0055277A" w:rsidRPr="0055277A" w:rsidRDefault="0055277A" w:rsidP="00B9257E">
      <w:pPr>
        <w:pStyle w:val="Leiptekstikappalevli"/>
      </w:pPr>
      <w:r w:rsidRPr="0055277A">
        <w:t>Lämpimät kiitokset vastauksestasi jo etukäteen!</w:t>
      </w:r>
    </w:p>
    <w:p w14:paraId="69B370E3" w14:textId="07F91940" w:rsidR="003D1668" w:rsidRPr="0081249A" w:rsidRDefault="00422E8A" w:rsidP="003D1668">
      <w:pPr>
        <w:pStyle w:val="Otsikko2"/>
      </w:pPr>
      <w:bookmarkStart w:id="11" w:name="_Toc39052213"/>
      <w:bookmarkStart w:id="12" w:name="_Toc39053007"/>
      <w:bookmarkStart w:id="13" w:name="_Toc39053106"/>
      <w:bookmarkStart w:id="14" w:name="_Toc39053317"/>
      <w:bookmarkStart w:id="15" w:name="_Toc113279237"/>
      <w:r>
        <w:t>Taustatiedot</w:t>
      </w:r>
      <w:bookmarkEnd w:id="15"/>
    </w:p>
    <w:bookmarkEnd w:id="11"/>
    <w:bookmarkEnd w:id="12"/>
    <w:bookmarkEnd w:id="13"/>
    <w:bookmarkEnd w:id="14"/>
    <w:p w14:paraId="649B7A98" w14:textId="23306EA2" w:rsidR="00422E8A" w:rsidRPr="0086102E" w:rsidRDefault="00422E8A" w:rsidP="00422E8A">
      <w:pPr>
        <w:pStyle w:val="Luettelokappale"/>
        <w:numPr>
          <w:ilvl w:val="0"/>
          <w:numId w:val="18"/>
        </w:numPr>
        <w:suppressAutoHyphens w:val="0"/>
        <w:spacing w:before="0" w:after="160" w:line="259" w:lineRule="auto"/>
        <w:rPr>
          <w:rFonts w:cstheme="minorHAnsi"/>
          <w:i/>
          <w:iCs/>
        </w:rPr>
      </w:pPr>
      <w:r w:rsidRPr="008D799C">
        <w:rPr>
          <w:rFonts w:cstheme="minorHAnsi"/>
          <w:b/>
          <w:bCs/>
        </w:rPr>
        <w:t>Työnantajasi</w:t>
      </w:r>
      <w:r w:rsidR="00040F08">
        <w:rPr>
          <w:rFonts w:cstheme="minorHAnsi"/>
          <w:b/>
          <w:bCs/>
        </w:rPr>
        <w:t>/työyksikkösi</w:t>
      </w:r>
      <w:r w:rsidRPr="008D799C">
        <w:rPr>
          <w:rFonts w:cstheme="minorHAnsi"/>
          <w:b/>
          <w:bCs/>
        </w:rPr>
        <w:t xml:space="preserve"> nimi</w:t>
      </w:r>
    </w:p>
    <w:p w14:paraId="3BBAFB73" w14:textId="77777777" w:rsidR="00422E8A" w:rsidRPr="009A637F" w:rsidRDefault="00422E8A" w:rsidP="00422E8A">
      <w:pPr>
        <w:pStyle w:val="Luettelokappale"/>
        <w:numPr>
          <w:ilvl w:val="0"/>
          <w:numId w:val="21"/>
        </w:numPr>
        <w:suppressAutoHyphens w:val="0"/>
        <w:spacing w:before="0" w:after="480" w:line="259" w:lineRule="auto"/>
        <w:rPr>
          <w:rFonts w:cstheme="minorHAnsi"/>
          <w:i/>
          <w:iCs/>
          <w:sz w:val="20"/>
          <w:szCs w:val="16"/>
        </w:rPr>
      </w:pPr>
      <w:r w:rsidRPr="009A637F">
        <w:rPr>
          <w:rFonts w:cstheme="minorHAnsi"/>
          <w:sz w:val="20"/>
          <w:szCs w:val="16"/>
        </w:rPr>
        <w:t>x</w:t>
      </w:r>
    </w:p>
    <w:p w14:paraId="0F4D49A4" w14:textId="77777777" w:rsidR="00422E8A" w:rsidRPr="009A637F" w:rsidRDefault="00422E8A" w:rsidP="00422E8A">
      <w:pPr>
        <w:pStyle w:val="Luettelokappale"/>
        <w:numPr>
          <w:ilvl w:val="0"/>
          <w:numId w:val="21"/>
        </w:numPr>
        <w:suppressAutoHyphens w:val="0"/>
        <w:spacing w:before="0" w:after="480" w:line="259" w:lineRule="auto"/>
        <w:rPr>
          <w:rFonts w:cstheme="minorHAnsi"/>
          <w:i/>
          <w:iCs/>
          <w:sz w:val="20"/>
          <w:szCs w:val="16"/>
        </w:rPr>
      </w:pPr>
      <w:r w:rsidRPr="009A637F">
        <w:rPr>
          <w:rFonts w:cstheme="minorHAnsi"/>
          <w:sz w:val="20"/>
          <w:szCs w:val="16"/>
        </w:rPr>
        <w:t>x</w:t>
      </w:r>
    </w:p>
    <w:p w14:paraId="230ECA68" w14:textId="4607DB04" w:rsidR="00422E8A" w:rsidRPr="009A637F" w:rsidRDefault="00422E8A" w:rsidP="009A637F">
      <w:pPr>
        <w:pStyle w:val="Luettelokappale"/>
        <w:numPr>
          <w:ilvl w:val="0"/>
          <w:numId w:val="21"/>
        </w:numPr>
        <w:suppressAutoHyphens w:val="0"/>
        <w:spacing w:before="0" w:after="480" w:line="259" w:lineRule="auto"/>
        <w:rPr>
          <w:rFonts w:cstheme="minorHAnsi"/>
          <w:i/>
          <w:iCs/>
          <w:sz w:val="20"/>
          <w:szCs w:val="16"/>
        </w:rPr>
      </w:pPr>
      <w:r w:rsidRPr="009A637F">
        <w:rPr>
          <w:rFonts w:cstheme="minorHAnsi"/>
          <w:sz w:val="20"/>
          <w:szCs w:val="16"/>
        </w:rPr>
        <w:t>x</w:t>
      </w:r>
    </w:p>
    <w:p w14:paraId="366A0A76" w14:textId="77777777" w:rsidR="009A637F" w:rsidRPr="00CA0BE5" w:rsidRDefault="009A637F" w:rsidP="009A637F">
      <w:pPr>
        <w:pStyle w:val="Luettelokappale"/>
        <w:suppressAutoHyphens w:val="0"/>
        <w:spacing w:before="0" w:after="480" w:line="259" w:lineRule="auto"/>
        <w:rPr>
          <w:rFonts w:cstheme="minorHAnsi"/>
          <w:i/>
          <w:iCs/>
          <w:szCs w:val="20"/>
        </w:rPr>
      </w:pPr>
    </w:p>
    <w:p w14:paraId="0977C99B" w14:textId="77777777" w:rsidR="00422E8A" w:rsidRPr="007907B3" w:rsidRDefault="00422E8A" w:rsidP="00422E8A">
      <w:pPr>
        <w:pStyle w:val="Luettelokappale"/>
        <w:numPr>
          <w:ilvl w:val="0"/>
          <w:numId w:val="18"/>
        </w:numPr>
        <w:suppressAutoHyphens w:val="0"/>
        <w:spacing w:before="360" w:after="160" w:line="259" w:lineRule="auto"/>
        <w:rPr>
          <w:rFonts w:cstheme="minorHAnsi"/>
        </w:rPr>
      </w:pPr>
      <w:r w:rsidRPr="008D799C">
        <w:rPr>
          <w:rFonts w:cstheme="minorHAnsi"/>
          <w:b/>
          <w:bCs/>
        </w:rPr>
        <w:t>Ikäsi</w:t>
      </w:r>
    </w:p>
    <w:p w14:paraId="537E0045" w14:textId="77777777" w:rsidR="00422E8A" w:rsidRPr="009A637F" w:rsidRDefault="00422E8A" w:rsidP="00422E8A">
      <w:pPr>
        <w:pStyle w:val="Luettelokappale"/>
        <w:numPr>
          <w:ilvl w:val="0"/>
          <w:numId w:val="20"/>
        </w:numPr>
        <w:suppressAutoHyphens w:val="0"/>
        <w:spacing w:before="0" w:after="160" w:line="259" w:lineRule="auto"/>
        <w:rPr>
          <w:rFonts w:cstheme="minorHAnsi"/>
          <w:sz w:val="20"/>
          <w:szCs w:val="16"/>
        </w:rPr>
      </w:pPr>
      <w:r w:rsidRPr="009A637F">
        <w:rPr>
          <w:rFonts w:cstheme="minorHAnsi"/>
          <w:sz w:val="20"/>
          <w:szCs w:val="16"/>
        </w:rPr>
        <w:t>alle 25 v.</w:t>
      </w:r>
    </w:p>
    <w:p w14:paraId="23DD436A" w14:textId="77777777" w:rsidR="00422E8A" w:rsidRPr="009A637F" w:rsidRDefault="00422E8A" w:rsidP="00422E8A">
      <w:pPr>
        <w:pStyle w:val="Luettelokappale"/>
        <w:numPr>
          <w:ilvl w:val="0"/>
          <w:numId w:val="23"/>
        </w:numPr>
        <w:suppressAutoHyphens w:val="0"/>
        <w:spacing w:before="0" w:after="160" w:line="259" w:lineRule="auto"/>
        <w:rPr>
          <w:rFonts w:cstheme="minorHAnsi"/>
          <w:sz w:val="20"/>
          <w:szCs w:val="16"/>
        </w:rPr>
      </w:pPr>
      <w:r w:rsidRPr="009A637F">
        <w:rPr>
          <w:rFonts w:cstheme="minorHAnsi"/>
          <w:sz w:val="20"/>
          <w:szCs w:val="16"/>
        </w:rPr>
        <w:t>25–34 v.</w:t>
      </w:r>
    </w:p>
    <w:p w14:paraId="7A700602" w14:textId="77777777" w:rsidR="00422E8A" w:rsidRPr="009A637F" w:rsidRDefault="00422E8A" w:rsidP="00422E8A">
      <w:pPr>
        <w:pStyle w:val="Luettelokappale"/>
        <w:numPr>
          <w:ilvl w:val="0"/>
          <w:numId w:val="23"/>
        </w:numPr>
        <w:suppressAutoHyphens w:val="0"/>
        <w:spacing w:before="0" w:after="160" w:line="259" w:lineRule="auto"/>
        <w:rPr>
          <w:rFonts w:cstheme="minorHAnsi"/>
          <w:sz w:val="20"/>
          <w:szCs w:val="16"/>
        </w:rPr>
      </w:pPr>
      <w:r w:rsidRPr="009A637F">
        <w:rPr>
          <w:rFonts w:cstheme="minorHAnsi"/>
          <w:sz w:val="20"/>
          <w:szCs w:val="16"/>
        </w:rPr>
        <w:lastRenderedPageBreak/>
        <w:t>35–44 v.</w:t>
      </w:r>
    </w:p>
    <w:p w14:paraId="36A36606" w14:textId="77777777" w:rsidR="00422E8A" w:rsidRPr="009A637F" w:rsidRDefault="00422E8A" w:rsidP="00422E8A">
      <w:pPr>
        <w:pStyle w:val="Luettelokappale"/>
        <w:numPr>
          <w:ilvl w:val="0"/>
          <w:numId w:val="23"/>
        </w:numPr>
        <w:suppressAutoHyphens w:val="0"/>
        <w:spacing w:before="0" w:after="160" w:line="259" w:lineRule="auto"/>
        <w:rPr>
          <w:rFonts w:cstheme="minorHAnsi"/>
          <w:sz w:val="20"/>
          <w:szCs w:val="16"/>
        </w:rPr>
      </w:pPr>
      <w:r w:rsidRPr="009A637F">
        <w:rPr>
          <w:rFonts w:cstheme="minorHAnsi"/>
          <w:sz w:val="20"/>
          <w:szCs w:val="16"/>
        </w:rPr>
        <w:t>45–54 v.</w:t>
      </w:r>
    </w:p>
    <w:p w14:paraId="358DD237" w14:textId="77777777" w:rsidR="00422E8A" w:rsidRPr="009A637F" w:rsidRDefault="00422E8A" w:rsidP="00422E8A">
      <w:pPr>
        <w:pStyle w:val="Luettelokappale"/>
        <w:numPr>
          <w:ilvl w:val="0"/>
          <w:numId w:val="20"/>
        </w:numPr>
        <w:suppressAutoHyphens w:val="0"/>
        <w:spacing w:before="0" w:after="160" w:line="259" w:lineRule="auto"/>
        <w:rPr>
          <w:rFonts w:cstheme="minorHAnsi"/>
          <w:sz w:val="20"/>
          <w:szCs w:val="16"/>
        </w:rPr>
      </w:pPr>
      <w:r w:rsidRPr="009A637F">
        <w:rPr>
          <w:rFonts w:cstheme="minorHAnsi"/>
          <w:sz w:val="20"/>
          <w:szCs w:val="16"/>
        </w:rPr>
        <w:t>55–64 v.</w:t>
      </w:r>
    </w:p>
    <w:p w14:paraId="1CC66040" w14:textId="1D201AD3" w:rsidR="00422E8A" w:rsidRPr="009A637F" w:rsidRDefault="00422E8A" w:rsidP="00422E8A">
      <w:pPr>
        <w:pStyle w:val="Luettelokappale"/>
        <w:numPr>
          <w:ilvl w:val="0"/>
          <w:numId w:val="20"/>
        </w:numPr>
        <w:suppressAutoHyphens w:val="0"/>
        <w:spacing w:before="0" w:after="160" w:line="259" w:lineRule="auto"/>
        <w:rPr>
          <w:rFonts w:cstheme="minorHAnsi"/>
          <w:sz w:val="20"/>
          <w:szCs w:val="16"/>
        </w:rPr>
      </w:pPr>
      <w:r w:rsidRPr="009A637F">
        <w:rPr>
          <w:rFonts w:cstheme="minorHAnsi"/>
          <w:sz w:val="20"/>
          <w:szCs w:val="16"/>
        </w:rPr>
        <w:t>65 v. tai vanhempi</w:t>
      </w:r>
    </w:p>
    <w:p w14:paraId="73B1CED7" w14:textId="77777777" w:rsidR="009A637F" w:rsidRPr="00CA0BE5" w:rsidRDefault="009A637F" w:rsidP="009A637F">
      <w:pPr>
        <w:pStyle w:val="Luettelokappale"/>
        <w:suppressAutoHyphens w:val="0"/>
        <w:spacing w:before="0" w:after="160" w:line="259" w:lineRule="auto"/>
        <w:rPr>
          <w:rFonts w:cstheme="minorHAnsi"/>
          <w:szCs w:val="20"/>
        </w:rPr>
      </w:pPr>
    </w:p>
    <w:p w14:paraId="016729AE" w14:textId="77777777" w:rsidR="00422E8A" w:rsidRPr="007907B3" w:rsidRDefault="00422E8A" w:rsidP="00422E8A">
      <w:pPr>
        <w:pStyle w:val="Luettelokappale"/>
        <w:numPr>
          <w:ilvl w:val="0"/>
          <w:numId w:val="18"/>
        </w:numPr>
        <w:suppressAutoHyphens w:val="0"/>
        <w:spacing w:before="0" w:after="160" w:line="259" w:lineRule="auto"/>
        <w:rPr>
          <w:rFonts w:cstheme="minorHAnsi"/>
        </w:rPr>
      </w:pPr>
      <w:r w:rsidRPr="008D799C">
        <w:rPr>
          <w:rFonts w:cstheme="minorHAnsi"/>
          <w:b/>
          <w:bCs/>
        </w:rPr>
        <w:t>Sukupuolesi</w:t>
      </w:r>
    </w:p>
    <w:p w14:paraId="6DB6B50D" w14:textId="77777777" w:rsidR="00422E8A" w:rsidRPr="009A637F" w:rsidRDefault="00422E8A" w:rsidP="00422E8A">
      <w:pPr>
        <w:pStyle w:val="Luettelokappale"/>
        <w:numPr>
          <w:ilvl w:val="0"/>
          <w:numId w:val="19"/>
        </w:numPr>
        <w:suppressAutoHyphens w:val="0"/>
        <w:spacing w:before="0" w:after="160" w:line="259" w:lineRule="auto"/>
        <w:rPr>
          <w:rFonts w:cstheme="minorHAnsi"/>
          <w:sz w:val="20"/>
          <w:szCs w:val="16"/>
        </w:rPr>
      </w:pPr>
      <w:r w:rsidRPr="009A637F">
        <w:rPr>
          <w:rFonts w:cstheme="minorHAnsi"/>
          <w:sz w:val="20"/>
          <w:szCs w:val="16"/>
        </w:rPr>
        <w:t>nainen</w:t>
      </w:r>
    </w:p>
    <w:p w14:paraId="154CA073" w14:textId="77777777" w:rsidR="00422E8A" w:rsidRPr="009A637F" w:rsidRDefault="00422E8A" w:rsidP="00422E8A">
      <w:pPr>
        <w:pStyle w:val="Luettelokappale"/>
        <w:numPr>
          <w:ilvl w:val="0"/>
          <w:numId w:val="19"/>
        </w:numPr>
        <w:suppressAutoHyphens w:val="0"/>
        <w:spacing w:before="0" w:after="160" w:line="259" w:lineRule="auto"/>
        <w:rPr>
          <w:rFonts w:cstheme="minorHAnsi"/>
          <w:sz w:val="20"/>
          <w:szCs w:val="16"/>
        </w:rPr>
      </w:pPr>
      <w:r w:rsidRPr="009A637F">
        <w:rPr>
          <w:rFonts w:cstheme="minorHAnsi"/>
          <w:sz w:val="20"/>
          <w:szCs w:val="16"/>
        </w:rPr>
        <w:t>mies</w:t>
      </w:r>
    </w:p>
    <w:p w14:paraId="37B40A02" w14:textId="77777777" w:rsidR="00422E8A" w:rsidRPr="009A637F" w:rsidRDefault="00422E8A" w:rsidP="00422E8A">
      <w:pPr>
        <w:pStyle w:val="Luettelokappale"/>
        <w:numPr>
          <w:ilvl w:val="0"/>
          <w:numId w:val="19"/>
        </w:numPr>
        <w:suppressAutoHyphens w:val="0"/>
        <w:spacing w:before="0" w:after="160" w:line="259" w:lineRule="auto"/>
        <w:rPr>
          <w:rFonts w:cstheme="minorHAnsi"/>
          <w:sz w:val="20"/>
          <w:szCs w:val="16"/>
        </w:rPr>
      </w:pPr>
      <w:r w:rsidRPr="009A637F">
        <w:rPr>
          <w:rFonts w:cstheme="minorHAnsi"/>
          <w:sz w:val="20"/>
          <w:szCs w:val="16"/>
        </w:rPr>
        <w:t xml:space="preserve">muu </w:t>
      </w:r>
    </w:p>
    <w:p w14:paraId="10F0CB57" w14:textId="0759052C" w:rsidR="00422E8A" w:rsidRPr="009A637F" w:rsidRDefault="00422E8A" w:rsidP="00422E8A">
      <w:pPr>
        <w:pStyle w:val="Luettelokappale"/>
        <w:numPr>
          <w:ilvl w:val="0"/>
          <w:numId w:val="19"/>
        </w:numPr>
        <w:suppressAutoHyphens w:val="0"/>
        <w:spacing w:before="0" w:after="160" w:line="259" w:lineRule="auto"/>
        <w:rPr>
          <w:rFonts w:cstheme="minorHAnsi"/>
          <w:sz w:val="20"/>
          <w:szCs w:val="16"/>
        </w:rPr>
      </w:pPr>
      <w:r w:rsidRPr="009A637F">
        <w:rPr>
          <w:rFonts w:cstheme="minorHAnsi"/>
          <w:sz w:val="20"/>
          <w:szCs w:val="16"/>
        </w:rPr>
        <w:t>en halua sanoa</w:t>
      </w:r>
    </w:p>
    <w:p w14:paraId="7D280E38" w14:textId="77777777" w:rsidR="009A637F" w:rsidRPr="00CA0BE5" w:rsidRDefault="009A637F" w:rsidP="009A637F">
      <w:pPr>
        <w:pStyle w:val="Luettelokappale"/>
        <w:suppressAutoHyphens w:val="0"/>
        <w:spacing w:before="0" w:after="160" w:line="259" w:lineRule="auto"/>
        <w:rPr>
          <w:rFonts w:cstheme="minorHAnsi"/>
          <w:szCs w:val="20"/>
        </w:rPr>
      </w:pPr>
    </w:p>
    <w:p w14:paraId="00B58F91" w14:textId="77777777" w:rsidR="00422E8A" w:rsidRPr="00E72146" w:rsidRDefault="00422E8A" w:rsidP="00422E8A">
      <w:pPr>
        <w:pStyle w:val="Luettelokappale"/>
        <w:numPr>
          <w:ilvl w:val="0"/>
          <w:numId w:val="18"/>
        </w:numPr>
        <w:suppressAutoHyphens w:val="0"/>
        <w:spacing w:before="0" w:after="160" w:line="259" w:lineRule="auto"/>
        <w:rPr>
          <w:rFonts w:cstheme="minorHAnsi"/>
          <w:b/>
          <w:bCs/>
        </w:rPr>
      </w:pPr>
      <w:r w:rsidRPr="00E72146">
        <w:rPr>
          <w:rFonts w:cstheme="minorHAnsi"/>
          <w:b/>
          <w:bCs/>
        </w:rPr>
        <w:t>Montako henkeä taloudessasi asuu yhteensä, sinä itse mukaan lukien?</w:t>
      </w:r>
    </w:p>
    <w:p w14:paraId="505161AD" w14:textId="77777777" w:rsidR="00422E8A" w:rsidRPr="009A637F" w:rsidRDefault="00422E8A" w:rsidP="00422E8A">
      <w:pPr>
        <w:pStyle w:val="Luettelokappale"/>
        <w:numPr>
          <w:ilvl w:val="0"/>
          <w:numId w:val="24"/>
        </w:numPr>
        <w:suppressAutoHyphens w:val="0"/>
        <w:spacing w:before="0" w:after="160" w:line="259" w:lineRule="auto"/>
        <w:rPr>
          <w:rFonts w:cstheme="minorHAnsi"/>
          <w:sz w:val="20"/>
          <w:szCs w:val="16"/>
        </w:rPr>
      </w:pPr>
      <w:r w:rsidRPr="009A637F">
        <w:rPr>
          <w:rFonts w:cstheme="minorHAnsi"/>
          <w:sz w:val="20"/>
          <w:szCs w:val="16"/>
        </w:rPr>
        <w:t>1</w:t>
      </w:r>
    </w:p>
    <w:p w14:paraId="5D1D05EF" w14:textId="77777777" w:rsidR="00422E8A" w:rsidRPr="009A637F" w:rsidRDefault="00422E8A" w:rsidP="00422E8A">
      <w:pPr>
        <w:pStyle w:val="Luettelokappale"/>
        <w:numPr>
          <w:ilvl w:val="0"/>
          <w:numId w:val="24"/>
        </w:numPr>
        <w:suppressAutoHyphens w:val="0"/>
        <w:spacing w:before="0" w:after="160" w:line="259" w:lineRule="auto"/>
        <w:rPr>
          <w:rFonts w:cstheme="minorHAnsi"/>
          <w:sz w:val="20"/>
          <w:szCs w:val="16"/>
        </w:rPr>
      </w:pPr>
      <w:r w:rsidRPr="009A637F">
        <w:rPr>
          <w:rFonts w:cstheme="minorHAnsi"/>
          <w:sz w:val="20"/>
          <w:szCs w:val="16"/>
        </w:rPr>
        <w:t>2</w:t>
      </w:r>
    </w:p>
    <w:p w14:paraId="3D799032" w14:textId="77777777" w:rsidR="00422E8A" w:rsidRPr="009A637F" w:rsidRDefault="00422E8A" w:rsidP="00422E8A">
      <w:pPr>
        <w:pStyle w:val="Luettelokappale"/>
        <w:numPr>
          <w:ilvl w:val="0"/>
          <w:numId w:val="24"/>
        </w:numPr>
        <w:suppressAutoHyphens w:val="0"/>
        <w:spacing w:before="0" w:after="160" w:line="259" w:lineRule="auto"/>
        <w:rPr>
          <w:rFonts w:cstheme="minorHAnsi"/>
          <w:sz w:val="20"/>
          <w:szCs w:val="16"/>
        </w:rPr>
      </w:pPr>
      <w:r w:rsidRPr="009A637F">
        <w:rPr>
          <w:rFonts w:cstheme="minorHAnsi"/>
          <w:sz w:val="20"/>
          <w:szCs w:val="16"/>
        </w:rPr>
        <w:t>3</w:t>
      </w:r>
    </w:p>
    <w:p w14:paraId="7B9D96FE" w14:textId="77777777" w:rsidR="00422E8A" w:rsidRPr="009A637F" w:rsidRDefault="00422E8A" w:rsidP="00422E8A">
      <w:pPr>
        <w:pStyle w:val="Luettelokappale"/>
        <w:numPr>
          <w:ilvl w:val="0"/>
          <w:numId w:val="24"/>
        </w:numPr>
        <w:suppressAutoHyphens w:val="0"/>
        <w:spacing w:before="0" w:after="160" w:line="259" w:lineRule="auto"/>
        <w:rPr>
          <w:rFonts w:cstheme="minorHAnsi"/>
          <w:sz w:val="20"/>
          <w:szCs w:val="16"/>
        </w:rPr>
      </w:pPr>
      <w:r w:rsidRPr="009A637F">
        <w:rPr>
          <w:rFonts w:cstheme="minorHAnsi"/>
          <w:sz w:val="20"/>
          <w:szCs w:val="16"/>
        </w:rPr>
        <w:t>4</w:t>
      </w:r>
    </w:p>
    <w:p w14:paraId="67B67D64" w14:textId="77777777" w:rsidR="00422E8A" w:rsidRPr="009A637F" w:rsidRDefault="00422E8A" w:rsidP="00422E8A">
      <w:pPr>
        <w:pStyle w:val="Luettelokappale"/>
        <w:numPr>
          <w:ilvl w:val="0"/>
          <w:numId w:val="24"/>
        </w:numPr>
        <w:suppressAutoHyphens w:val="0"/>
        <w:spacing w:before="0" w:after="160" w:line="259" w:lineRule="auto"/>
        <w:rPr>
          <w:rFonts w:cstheme="minorHAnsi"/>
          <w:sz w:val="20"/>
          <w:szCs w:val="16"/>
        </w:rPr>
      </w:pPr>
      <w:r w:rsidRPr="009A637F">
        <w:rPr>
          <w:rFonts w:cstheme="minorHAnsi"/>
          <w:sz w:val="20"/>
          <w:szCs w:val="16"/>
        </w:rPr>
        <w:t>5</w:t>
      </w:r>
    </w:p>
    <w:p w14:paraId="5EF54D8D" w14:textId="04B6851D" w:rsidR="00422E8A" w:rsidRPr="009A637F" w:rsidRDefault="00422E8A" w:rsidP="00422E8A">
      <w:pPr>
        <w:pStyle w:val="Luettelokappale"/>
        <w:numPr>
          <w:ilvl w:val="0"/>
          <w:numId w:val="24"/>
        </w:numPr>
        <w:suppressAutoHyphens w:val="0"/>
        <w:spacing w:before="0" w:after="160" w:line="259" w:lineRule="auto"/>
        <w:rPr>
          <w:rFonts w:cstheme="minorHAnsi"/>
          <w:sz w:val="20"/>
          <w:szCs w:val="16"/>
        </w:rPr>
      </w:pPr>
      <w:r w:rsidRPr="009A637F">
        <w:rPr>
          <w:rFonts w:cstheme="minorHAnsi"/>
          <w:sz w:val="20"/>
          <w:szCs w:val="16"/>
        </w:rPr>
        <w:t>6 tai enemmän</w:t>
      </w:r>
    </w:p>
    <w:p w14:paraId="691D6C4B" w14:textId="77777777" w:rsidR="009A637F" w:rsidRPr="00CA0BE5" w:rsidRDefault="009A637F" w:rsidP="009A637F">
      <w:pPr>
        <w:pStyle w:val="Luettelokappale"/>
        <w:suppressAutoHyphens w:val="0"/>
        <w:spacing w:before="0" w:after="160" w:line="259" w:lineRule="auto"/>
        <w:rPr>
          <w:rFonts w:cstheme="minorHAnsi"/>
          <w:szCs w:val="20"/>
        </w:rPr>
      </w:pPr>
    </w:p>
    <w:p w14:paraId="03AD0D77" w14:textId="77777777" w:rsidR="00422E8A" w:rsidRPr="007907B3" w:rsidRDefault="00422E8A" w:rsidP="00422E8A">
      <w:pPr>
        <w:pStyle w:val="Luettelokappale"/>
        <w:numPr>
          <w:ilvl w:val="0"/>
          <w:numId w:val="18"/>
        </w:numPr>
        <w:suppressAutoHyphens w:val="0"/>
        <w:spacing w:before="0" w:after="160" w:line="259" w:lineRule="auto"/>
        <w:rPr>
          <w:rFonts w:cstheme="minorHAnsi"/>
          <w:b/>
          <w:bCs/>
        </w:rPr>
      </w:pPr>
      <w:r w:rsidRPr="008D799C">
        <w:rPr>
          <w:rFonts w:cstheme="minorHAnsi"/>
          <w:b/>
          <w:bCs/>
        </w:rPr>
        <w:t>Montako autoa taloudessasi on käytössä?</w:t>
      </w:r>
    </w:p>
    <w:p w14:paraId="20EA4FA5" w14:textId="77777777" w:rsidR="00422E8A" w:rsidRPr="009A637F" w:rsidRDefault="00422E8A" w:rsidP="00422E8A">
      <w:pPr>
        <w:pStyle w:val="Luettelokappale"/>
        <w:numPr>
          <w:ilvl w:val="0"/>
          <w:numId w:val="22"/>
        </w:numPr>
        <w:suppressAutoHyphens w:val="0"/>
        <w:spacing w:before="0" w:after="160" w:line="259" w:lineRule="auto"/>
        <w:rPr>
          <w:rFonts w:cstheme="minorHAnsi"/>
          <w:sz w:val="20"/>
          <w:szCs w:val="16"/>
        </w:rPr>
      </w:pPr>
      <w:r w:rsidRPr="009A637F">
        <w:rPr>
          <w:rFonts w:cstheme="minorHAnsi"/>
          <w:sz w:val="20"/>
          <w:szCs w:val="16"/>
        </w:rPr>
        <w:t>0</w:t>
      </w:r>
    </w:p>
    <w:p w14:paraId="57FE365F" w14:textId="77777777" w:rsidR="00422E8A" w:rsidRPr="009A637F" w:rsidRDefault="00422E8A" w:rsidP="00422E8A">
      <w:pPr>
        <w:pStyle w:val="Luettelokappale"/>
        <w:numPr>
          <w:ilvl w:val="0"/>
          <w:numId w:val="22"/>
        </w:numPr>
        <w:suppressAutoHyphens w:val="0"/>
        <w:spacing w:before="0" w:after="160" w:line="259" w:lineRule="auto"/>
        <w:rPr>
          <w:rFonts w:cstheme="minorHAnsi"/>
          <w:sz w:val="20"/>
          <w:szCs w:val="16"/>
        </w:rPr>
      </w:pPr>
      <w:r w:rsidRPr="009A637F">
        <w:rPr>
          <w:rFonts w:cstheme="minorHAnsi"/>
          <w:sz w:val="20"/>
          <w:szCs w:val="16"/>
        </w:rPr>
        <w:t>1</w:t>
      </w:r>
    </w:p>
    <w:p w14:paraId="4E78B4A6" w14:textId="77777777" w:rsidR="00422E8A" w:rsidRPr="009A637F" w:rsidRDefault="00422E8A" w:rsidP="00422E8A">
      <w:pPr>
        <w:pStyle w:val="Luettelokappale"/>
        <w:numPr>
          <w:ilvl w:val="0"/>
          <w:numId w:val="22"/>
        </w:numPr>
        <w:suppressAutoHyphens w:val="0"/>
        <w:spacing w:before="0" w:after="160" w:line="259" w:lineRule="auto"/>
        <w:rPr>
          <w:rFonts w:cstheme="minorHAnsi"/>
          <w:sz w:val="20"/>
          <w:szCs w:val="16"/>
        </w:rPr>
      </w:pPr>
      <w:r w:rsidRPr="009A637F">
        <w:rPr>
          <w:rFonts w:cstheme="minorHAnsi"/>
          <w:sz w:val="20"/>
          <w:szCs w:val="16"/>
        </w:rPr>
        <w:t>2</w:t>
      </w:r>
    </w:p>
    <w:p w14:paraId="07B731DB" w14:textId="28D07362" w:rsidR="00422E8A" w:rsidRPr="009A637F" w:rsidRDefault="00422E8A" w:rsidP="00422E8A">
      <w:pPr>
        <w:pStyle w:val="Luettelokappale"/>
        <w:numPr>
          <w:ilvl w:val="0"/>
          <w:numId w:val="22"/>
        </w:numPr>
        <w:suppressAutoHyphens w:val="0"/>
        <w:spacing w:before="0" w:after="160" w:line="259" w:lineRule="auto"/>
        <w:rPr>
          <w:rFonts w:cstheme="minorHAnsi"/>
          <w:sz w:val="20"/>
          <w:szCs w:val="16"/>
        </w:rPr>
      </w:pPr>
      <w:r w:rsidRPr="009A637F">
        <w:rPr>
          <w:rFonts w:cstheme="minorHAnsi"/>
          <w:sz w:val="20"/>
          <w:szCs w:val="16"/>
        </w:rPr>
        <w:t>3 tai enemmän</w:t>
      </w:r>
    </w:p>
    <w:p w14:paraId="5FE72CEC" w14:textId="77777777" w:rsidR="009A637F" w:rsidRPr="00CA0BE5" w:rsidRDefault="009A637F" w:rsidP="009A637F">
      <w:pPr>
        <w:pStyle w:val="Luettelokappale"/>
        <w:suppressAutoHyphens w:val="0"/>
        <w:spacing w:before="0" w:after="160" w:line="259" w:lineRule="auto"/>
        <w:rPr>
          <w:rFonts w:cstheme="minorHAnsi"/>
          <w:szCs w:val="20"/>
        </w:rPr>
      </w:pPr>
    </w:p>
    <w:p w14:paraId="1A00411A" w14:textId="77777777" w:rsidR="00422E8A" w:rsidRPr="0086102E" w:rsidRDefault="00422E8A" w:rsidP="00422E8A">
      <w:pPr>
        <w:pStyle w:val="Luettelokappale"/>
        <w:numPr>
          <w:ilvl w:val="0"/>
          <w:numId w:val="18"/>
        </w:numPr>
        <w:suppressAutoHyphens w:val="0"/>
        <w:spacing w:before="0" w:after="480" w:line="259" w:lineRule="auto"/>
        <w:rPr>
          <w:rFonts w:cstheme="minorHAnsi"/>
          <w:i/>
          <w:iCs/>
        </w:rPr>
      </w:pPr>
      <w:r w:rsidRPr="008D799C">
        <w:rPr>
          <w:rFonts w:cstheme="minorHAnsi"/>
          <w:b/>
          <w:bCs/>
        </w:rPr>
        <w:t>Mikä on asuinpaikkasi postinumero?</w:t>
      </w:r>
    </w:p>
    <w:p w14:paraId="6C0853D8" w14:textId="77777777" w:rsidR="00040F08" w:rsidRDefault="009A637F" w:rsidP="009A637F">
      <w:pPr>
        <w:pStyle w:val="Otsikko2"/>
      </w:pPr>
      <w:bookmarkStart w:id="16" w:name="_Toc113279238"/>
      <w:r>
        <w:t>Työ ja työmatkat</w:t>
      </w:r>
      <w:bookmarkEnd w:id="16"/>
    </w:p>
    <w:p w14:paraId="0DFBCE92" w14:textId="77777777" w:rsidR="00040F08" w:rsidRPr="008D799C" w:rsidRDefault="00040F08" w:rsidP="00040F08">
      <w:pPr>
        <w:pStyle w:val="Luettelokappale"/>
        <w:numPr>
          <w:ilvl w:val="0"/>
          <w:numId w:val="18"/>
        </w:numPr>
        <w:suppressAutoHyphens w:val="0"/>
        <w:spacing w:before="0" w:after="160" w:line="259" w:lineRule="auto"/>
        <w:rPr>
          <w:rFonts w:cstheme="minorHAnsi"/>
          <w:b/>
          <w:bCs/>
        </w:rPr>
      </w:pPr>
      <w:r w:rsidRPr="008D799C">
        <w:rPr>
          <w:rFonts w:cstheme="minorHAnsi"/>
          <w:b/>
          <w:bCs/>
        </w:rPr>
        <w:t>Kuinka pitkä on kotisi ja työpaikkasi välinen matka yhteen suuntaan?</w:t>
      </w:r>
    </w:p>
    <w:p w14:paraId="10307FDF" w14:textId="77777777" w:rsidR="00040F08" w:rsidRPr="00040F08" w:rsidRDefault="00040F08" w:rsidP="00040F08">
      <w:pPr>
        <w:pStyle w:val="Luettelokappale"/>
        <w:numPr>
          <w:ilvl w:val="0"/>
          <w:numId w:val="26"/>
        </w:numPr>
        <w:suppressAutoHyphens w:val="0"/>
        <w:spacing w:before="0" w:after="160" w:line="259" w:lineRule="auto"/>
        <w:rPr>
          <w:rFonts w:cstheme="minorHAnsi"/>
          <w:sz w:val="20"/>
          <w:szCs w:val="16"/>
        </w:rPr>
      </w:pPr>
      <w:r w:rsidRPr="00040F08">
        <w:rPr>
          <w:rFonts w:cstheme="minorHAnsi"/>
          <w:sz w:val="20"/>
          <w:szCs w:val="16"/>
        </w:rPr>
        <w:t>Alle 1 km</w:t>
      </w:r>
    </w:p>
    <w:p w14:paraId="2FA656C5" w14:textId="77777777" w:rsidR="00040F08" w:rsidRPr="00040F08" w:rsidRDefault="00040F08" w:rsidP="00040F08">
      <w:pPr>
        <w:pStyle w:val="Luettelokappale"/>
        <w:numPr>
          <w:ilvl w:val="0"/>
          <w:numId w:val="26"/>
        </w:numPr>
        <w:suppressAutoHyphens w:val="0"/>
        <w:spacing w:before="0" w:after="160" w:line="259" w:lineRule="auto"/>
        <w:rPr>
          <w:rFonts w:cstheme="minorHAnsi"/>
          <w:sz w:val="20"/>
          <w:szCs w:val="16"/>
        </w:rPr>
      </w:pPr>
      <w:r w:rsidRPr="00040F08">
        <w:rPr>
          <w:rFonts w:cstheme="minorHAnsi"/>
          <w:sz w:val="20"/>
          <w:szCs w:val="16"/>
        </w:rPr>
        <w:t>1–3 km</w:t>
      </w:r>
    </w:p>
    <w:p w14:paraId="1B5B855B" w14:textId="77777777" w:rsidR="00040F08" w:rsidRPr="00040F08" w:rsidRDefault="00040F08" w:rsidP="00040F08">
      <w:pPr>
        <w:pStyle w:val="Luettelokappale"/>
        <w:numPr>
          <w:ilvl w:val="0"/>
          <w:numId w:val="26"/>
        </w:numPr>
        <w:suppressAutoHyphens w:val="0"/>
        <w:spacing w:before="0" w:after="160" w:line="259" w:lineRule="auto"/>
        <w:rPr>
          <w:rFonts w:cstheme="minorHAnsi"/>
          <w:sz w:val="20"/>
          <w:szCs w:val="16"/>
        </w:rPr>
      </w:pPr>
      <w:r w:rsidRPr="00040F08">
        <w:rPr>
          <w:rFonts w:cstheme="minorHAnsi"/>
          <w:sz w:val="20"/>
          <w:szCs w:val="16"/>
        </w:rPr>
        <w:t>3,1–5 km</w:t>
      </w:r>
    </w:p>
    <w:p w14:paraId="2117B9F8" w14:textId="77777777" w:rsidR="00040F08" w:rsidRPr="00040F08" w:rsidRDefault="00040F08" w:rsidP="00040F08">
      <w:pPr>
        <w:pStyle w:val="Luettelokappale"/>
        <w:numPr>
          <w:ilvl w:val="0"/>
          <w:numId w:val="26"/>
        </w:numPr>
        <w:suppressAutoHyphens w:val="0"/>
        <w:spacing w:before="0" w:after="160" w:line="259" w:lineRule="auto"/>
        <w:rPr>
          <w:rFonts w:cstheme="minorHAnsi"/>
          <w:sz w:val="20"/>
          <w:szCs w:val="16"/>
        </w:rPr>
      </w:pPr>
      <w:r w:rsidRPr="00040F08">
        <w:rPr>
          <w:rFonts w:cstheme="minorHAnsi"/>
          <w:sz w:val="20"/>
          <w:szCs w:val="16"/>
        </w:rPr>
        <w:t>5,1–10 km</w:t>
      </w:r>
    </w:p>
    <w:p w14:paraId="264624A1" w14:textId="77777777" w:rsidR="00040F08" w:rsidRPr="00040F08" w:rsidRDefault="00040F08" w:rsidP="00040F08">
      <w:pPr>
        <w:pStyle w:val="Luettelokappale"/>
        <w:numPr>
          <w:ilvl w:val="0"/>
          <w:numId w:val="26"/>
        </w:numPr>
        <w:suppressAutoHyphens w:val="0"/>
        <w:spacing w:before="0" w:after="160" w:line="259" w:lineRule="auto"/>
        <w:rPr>
          <w:rFonts w:cstheme="minorHAnsi"/>
          <w:sz w:val="20"/>
          <w:szCs w:val="16"/>
        </w:rPr>
      </w:pPr>
      <w:r w:rsidRPr="00040F08">
        <w:rPr>
          <w:rFonts w:cstheme="minorHAnsi"/>
          <w:sz w:val="20"/>
          <w:szCs w:val="16"/>
        </w:rPr>
        <w:t>10,1–20 km</w:t>
      </w:r>
    </w:p>
    <w:p w14:paraId="6BF7FD8A" w14:textId="77777777" w:rsidR="00040F08" w:rsidRPr="00040F08" w:rsidRDefault="00040F08" w:rsidP="00040F08">
      <w:pPr>
        <w:pStyle w:val="Luettelokappale"/>
        <w:numPr>
          <w:ilvl w:val="0"/>
          <w:numId w:val="26"/>
        </w:numPr>
        <w:suppressAutoHyphens w:val="0"/>
        <w:spacing w:before="0" w:after="160" w:line="259" w:lineRule="auto"/>
        <w:rPr>
          <w:rFonts w:cstheme="minorHAnsi"/>
          <w:sz w:val="20"/>
          <w:szCs w:val="16"/>
        </w:rPr>
      </w:pPr>
      <w:r w:rsidRPr="00040F08">
        <w:rPr>
          <w:rFonts w:cstheme="minorHAnsi"/>
          <w:sz w:val="20"/>
          <w:szCs w:val="16"/>
        </w:rPr>
        <w:t>20,1–50 km</w:t>
      </w:r>
    </w:p>
    <w:p w14:paraId="23C69B29" w14:textId="77777777" w:rsidR="00040F08" w:rsidRPr="00040F08" w:rsidRDefault="00040F08" w:rsidP="00040F08">
      <w:pPr>
        <w:pStyle w:val="Luettelokappale"/>
        <w:numPr>
          <w:ilvl w:val="0"/>
          <w:numId w:val="26"/>
        </w:numPr>
        <w:suppressAutoHyphens w:val="0"/>
        <w:spacing w:before="0" w:after="160" w:line="259" w:lineRule="auto"/>
        <w:rPr>
          <w:rFonts w:cstheme="minorHAnsi"/>
          <w:sz w:val="20"/>
          <w:szCs w:val="16"/>
        </w:rPr>
      </w:pPr>
      <w:r w:rsidRPr="00040F08">
        <w:rPr>
          <w:rFonts w:cstheme="minorHAnsi"/>
          <w:sz w:val="20"/>
          <w:szCs w:val="16"/>
        </w:rPr>
        <w:t>Yli 50 km</w:t>
      </w:r>
    </w:p>
    <w:p w14:paraId="153B2979" w14:textId="77777777" w:rsidR="00040F08" w:rsidRPr="008D799C" w:rsidRDefault="00040F08" w:rsidP="00040F08">
      <w:pPr>
        <w:pStyle w:val="Luettelokappale"/>
        <w:rPr>
          <w:rFonts w:cstheme="minorHAnsi"/>
        </w:rPr>
      </w:pPr>
    </w:p>
    <w:p w14:paraId="19B2B591" w14:textId="77777777" w:rsidR="00040F08" w:rsidRPr="008D799C" w:rsidRDefault="00040F08" w:rsidP="00040F08">
      <w:pPr>
        <w:pStyle w:val="Luettelokappale"/>
        <w:numPr>
          <w:ilvl w:val="0"/>
          <w:numId w:val="18"/>
        </w:numPr>
        <w:suppressAutoHyphens w:val="0"/>
        <w:spacing w:before="0" w:after="160" w:line="259" w:lineRule="auto"/>
        <w:rPr>
          <w:b/>
          <w:bCs/>
        </w:rPr>
      </w:pPr>
      <w:bookmarkStart w:id="17" w:name="_Hlk101267762"/>
      <w:r w:rsidRPr="427644E4">
        <w:rPr>
          <w:b/>
          <w:bCs/>
        </w:rPr>
        <w:t>Millainen on pääasiallinen työaikasi?</w:t>
      </w:r>
    </w:p>
    <w:p w14:paraId="77EC2E66" w14:textId="77777777" w:rsidR="00040F08" w:rsidRPr="00040F08" w:rsidRDefault="00040F08" w:rsidP="00040F08">
      <w:pPr>
        <w:pStyle w:val="Luettelokappale"/>
        <w:numPr>
          <w:ilvl w:val="0"/>
          <w:numId w:val="29"/>
        </w:numPr>
        <w:suppressAutoHyphens w:val="0"/>
        <w:spacing w:before="0" w:after="160" w:line="259" w:lineRule="auto"/>
        <w:rPr>
          <w:rFonts w:eastAsiaTheme="minorEastAsia"/>
          <w:sz w:val="20"/>
          <w:szCs w:val="16"/>
        </w:rPr>
      </w:pPr>
      <w:r w:rsidRPr="00040F08">
        <w:rPr>
          <w:sz w:val="20"/>
          <w:szCs w:val="16"/>
        </w:rPr>
        <w:t>Säännöllinen päivätyö, kokopäiväinen</w:t>
      </w:r>
    </w:p>
    <w:p w14:paraId="3ABCFE22" w14:textId="77777777" w:rsidR="00040F08" w:rsidRPr="00040F08" w:rsidRDefault="00040F08" w:rsidP="00040F08">
      <w:pPr>
        <w:pStyle w:val="Luettelokappale"/>
        <w:numPr>
          <w:ilvl w:val="0"/>
          <w:numId w:val="29"/>
        </w:numPr>
        <w:suppressAutoHyphens w:val="0"/>
        <w:spacing w:before="0" w:after="160" w:line="259" w:lineRule="auto"/>
        <w:rPr>
          <w:rFonts w:eastAsiaTheme="minorEastAsia"/>
          <w:sz w:val="20"/>
          <w:szCs w:val="16"/>
        </w:rPr>
      </w:pPr>
      <w:r w:rsidRPr="00040F08">
        <w:rPr>
          <w:rFonts w:eastAsiaTheme="minorEastAsia"/>
          <w:sz w:val="20"/>
          <w:szCs w:val="16"/>
        </w:rPr>
        <w:t xml:space="preserve">Säännöllinen päivätyö, </w:t>
      </w:r>
      <w:r w:rsidRPr="00040F08">
        <w:rPr>
          <w:sz w:val="20"/>
          <w:szCs w:val="16"/>
        </w:rPr>
        <w:t>osa-aikainen / lyhennetty työpäivä</w:t>
      </w:r>
    </w:p>
    <w:p w14:paraId="7F6E3A96" w14:textId="77777777" w:rsidR="00040F08" w:rsidRPr="00040F08" w:rsidRDefault="00040F08" w:rsidP="00040F08">
      <w:pPr>
        <w:pStyle w:val="Luettelokappale"/>
        <w:numPr>
          <w:ilvl w:val="0"/>
          <w:numId w:val="29"/>
        </w:numPr>
        <w:suppressAutoHyphens w:val="0"/>
        <w:spacing w:before="0" w:after="160" w:line="259" w:lineRule="auto"/>
        <w:rPr>
          <w:rFonts w:eastAsiaTheme="minorEastAsia"/>
          <w:sz w:val="20"/>
          <w:szCs w:val="16"/>
        </w:rPr>
      </w:pPr>
      <w:r w:rsidRPr="00040F08">
        <w:rPr>
          <w:sz w:val="20"/>
          <w:szCs w:val="16"/>
        </w:rPr>
        <w:t>Vuorotyö ilman yövuoroja</w:t>
      </w:r>
    </w:p>
    <w:p w14:paraId="42CA7D56" w14:textId="77777777" w:rsidR="00040F08" w:rsidRPr="00040F08" w:rsidRDefault="00040F08" w:rsidP="00040F08">
      <w:pPr>
        <w:pStyle w:val="Luettelokappale"/>
        <w:numPr>
          <w:ilvl w:val="0"/>
          <w:numId w:val="29"/>
        </w:numPr>
        <w:suppressAutoHyphens w:val="0"/>
        <w:spacing w:before="0" w:after="160" w:line="259" w:lineRule="auto"/>
        <w:rPr>
          <w:rFonts w:eastAsiaTheme="minorEastAsia"/>
          <w:sz w:val="20"/>
          <w:szCs w:val="16"/>
        </w:rPr>
      </w:pPr>
      <w:r w:rsidRPr="00040F08">
        <w:rPr>
          <w:sz w:val="20"/>
          <w:szCs w:val="16"/>
        </w:rPr>
        <w:t>Kolmivuorotyö (sis. yövuoroja)</w:t>
      </w:r>
    </w:p>
    <w:p w14:paraId="6D3714FF" w14:textId="77777777" w:rsidR="00040F08" w:rsidRPr="00040F08" w:rsidRDefault="00040F08" w:rsidP="00040F08">
      <w:pPr>
        <w:pStyle w:val="Luettelokappale"/>
        <w:numPr>
          <w:ilvl w:val="0"/>
          <w:numId w:val="29"/>
        </w:numPr>
        <w:suppressAutoHyphens w:val="0"/>
        <w:spacing w:before="0" w:after="160" w:line="259" w:lineRule="auto"/>
        <w:rPr>
          <w:rFonts w:eastAsiaTheme="minorEastAsia"/>
          <w:sz w:val="20"/>
          <w:szCs w:val="16"/>
        </w:rPr>
      </w:pPr>
      <w:r w:rsidRPr="00040F08">
        <w:rPr>
          <w:sz w:val="20"/>
          <w:szCs w:val="16"/>
        </w:rPr>
        <w:t>Epäsäännöllinen työaika</w:t>
      </w:r>
    </w:p>
    <w:p w14:paraId="752D62C9" w14:textId="37E704F9" w:rsidR="00040F08" w:rsidRPr="00040F08" w:rsidRDefault="00040F08" w:rsidP="00040F08">
      <w:pPr>
        <w:pStyle w:val="Luettelokappale"/>
        <w:numPr>
          <w:ilvl w:val="0"/>
          <w:numId w:val="29"/>
        </w:numPr>
        <w:suppressAutoHyphens w:val="0"/>
        <w:spacing w:before="0" w:after="160" w:line="259" w:lineRule="auto"/>
        <w:rPr>
          <w:rFonts w:eastAsiaTheme="minorEastAsia"/>
          <w:sz w:val="20"/>
          <w:szCs w:val="16"/>
        </w:rPr>
      </w:pPr>
      <w:r w:rsidRPr="00040F08">
        <w:rPr>
          <w:sz w:val="20"/>
          <w:szCs w:val="16"/>
        </w:rPr>
        <w:t>Muu</w:t>
      </w:r>
    </w:p>
    <w:p w14:paraId="34B68CD7" w14:textId="77777777" w:rsidR="00040F08" w:rsidRPr="00040F08" w:rsidRDefault="00040F08" w:rsidP="00040F08">
      <w:pPr>
        <w:pStyle w:val="Luettelokappale"/>
        <w:suppressAutoHyphens w:val="0"/>
        <w:spacing w:before="0" w:after="160" w:line="259" w:lineRule="auto"/>
        <w:rPr>
          <w:rFonts w:eastAsiaTheme="minorEastAsia"/>
          <w:sz w:val="20"/>
          <w:szCs w:val="16"/>
        </w:rPr>
      </w:pPr>
    </w:p>
    <w:bookmarkEnd w:id="17"/>
    <w:p w14:paraId="6933A570" w14:textId="77777777" w:rsidR="00040F08" w:rsidRPr="008D799C" w:rsidRDefault="00040F08" w:rsidP="00040F08">
      <w:pPr>
        <w:pStyle w:val="Luettelokappale"/>
        <w:numPr>
          <w:ilvl w:val="0"/>
          <w:numId w:val="18"/>
        </w:numPr>
        <w:suppressAutoHyphens w:val="0"/>
        <w:spacing w:before="0" w:after="160" w:line="259" w:lineRule="auto"/>
        <w:rPr>
          <w:rFonts w:cstheme="minorHAnsi"/>
          <w:b/>
          <w:bCs/>
        </w:rPr>
      </w:pPr>
      <w:r w:rsidRPr="008D799C">
        <w:rPr>
          <w:rFonts w:cstheme="minorHAnsi"/>
          <w:b/>
          <w:bCs/>
        </w:rPr>
        <w:t>Entä työsi fyysinen kuormittavuus?</w:t>
      </w:r>
    </w:p>
    <w:p w14:paraId="7D5EB398" w14:textId="77777777" w:rsidR="00040F08" w:rsidRPr="00040F08" w:rsidRDefault="00040F08" w:rsidP="00040F08">
      <w:pPr>
        <w:pStyle w:val="Luettelokappale"/>
        <w:numPr>
          <w:ilvl w:val="0"/>
          <w:numId w:val="25"/>
        </w:numPr>
        <w:suppressAutoHyphens w:val="0"/>
        <w:spacing w:before="0" w:after="160" w:line="259" w:lineRule="auto"/>
        <w:rPr>
          <w:rFonts w:cstheme="minorHAnsi"/>
          <w:sz w:val="20"/>
          <w:szCs w:val="16"/>
        </w:rPr>
      </w:pPr>
      <w:r w:rsidRPr="00040F08">
        <w:rPr>
          <w:rFonts w:cstheme="minorHAnsi"/>
          <w:sz w:val="20"/>
          <w:szCs w:val="16"/>
        </w:rPr>
        <w:t>Kevyt toimistotyö (istumatyö)</w:t>
      </w:r>
    </w:p>
    <w:p w14:paraId="351CBC5D" w14:textId="77777777" w:rsidR="00040F08" w:rsidRPr="00040F08" w:rsidRDefault="00040F08" w:rsidP="00040F08">
      <w:pPr>
        <w:pStyle w:val="Luettelokappale"/>
        <w:numPr>
          <w:ilvl w:val="0"/>
          <w:numId w:val="25"/>
        </w:numPr>
        <w:suppressAutoHyphens w:val="0"/>
        <w:spacing w:before="0" w:after="160" w:line="259" w:lineRule="auto"/>
        <w:rPr>
          <w:rFonts w:cstheme="minorHAnsi"/>
          <w:sz w:val="20"/>
          <w:szCs w:val="16"/>
        </w:rPr>
      </w:pPr>
      <w:r w:rsidRPr="00040F08">
        <w:rPr>
          <w:rFonts w:cstheme="minorHAnsi"/>
          <w:sz w:val="20"/>
          <w:szCs w:val="16"/>
        </w:rPr>
        <w:t>Seisomista ja kävelyä mutta ei nostelua</w:t>
      </w:r>
    </w:p>
    <w:p w14:paraId="2A73163A" w14:textId="2A3819C5" w:rsidR="00040F08" w:rsidRDefault="00040F08" w:rsidP="00040F08">
      <w:pPr>
        <w:pStyle w:val="Luettelokappale"/>
        <w:numPr>
          <w:ilvl w:val="0"/>
          <w:numId w:val="25"/>
        </w:numPr>
        <w:suppressAutoHyphens w:val="0"/>
        <w:spacing w:before="0" w:after="240" w:line="259" w:lineRule="auto"/>
        <w:rPr>
          <w:rFonts w:cstheme="minorHAnsi"/>
          <w:sz w:val="20"/>
          <w:szCs w:val="16"/>
        </w:rPr>
      </w:pPr>
      <w:r w:rsidRPr="00040F08">
        <w:rPr>
          <w:rFonts w:cstheme="minorHAnsi"/>
          <w:sz w:val="20"/>
          <w:szCs w:val="16"/>
        </w:rPr>
        <w:t>Fyysisesti kuormittava työ, sisältää nostelua</w:t>
      </w:r>
    </w:p>
    <w:p w14:paraId="45416C2A" w14:textId="77777777" w:rsidR="00040F08" w:rsidRPr="00040F08" w:rsidRDefault="00040F08" w:rsidP="00040F08">
      <w:pPr>
        <w:pStyle w:val="Luettelokappale"/>
        <w:suppressAutoHyphens w:val="0"/>
        <w:spacing w:before="0" w:after="240" w:line="259" w:lineRule="auto"/>
        <w:rPr>
          <w:rFonts w:cstheme="minorHAnsi"/>
          <w:sz w:val="20"/>
          <w:szCs w:val="16"/>
        </w:rPr>
      </w:pPr>
    </w:p>
    <w:p w14:paraId="1C286BC4" w14:textId="77777777" w:rsidR="00040F08" w:rsidRDefault="00040F08" w:rsidP="00040F08">
      <w:pPr>
        <w:pStyle w:val="Luettelokappale"/>
        <w:numPr>
          <w:ilvl w:val="0"/>
          <w:numId w:val="18"/>
        </w:numPr>
        <w:suppressAutoHyphens w:val="0"/>
        <w:spacing w:before="0" w:after="160" w:line="259" w:lineRule="auto"/>
        <w:rPr>
          <w:rFonts w:cstheme="minorHAnsi"/>
          <w:b/>
          <w:bCs/>
        </w:rPr>
      </w:pPr>
      <w:r w:rsidRPr="008D799C">
        <w:rPr>
          <w:rFonts w:cstheme="minorHAnsi"/>
          <w:b/>
          <w:bCs/>
        </w:rPr>
        <w:t>Kuinka monta kertaa kuljet työpaikalle keskimäärin viikossa?</w:t>
      </w:r>
    </w:p>
    <w:p w14:paraId="55BAF6A0" w14:textId="77777777" w:rsidR="00040F08" w:rsidRPr="00040F08" w:rsidRDefault="00040F08" w:rsidP="00040F08">
      <w:pPr>
        <w:pStyle w:val="Luettelokappale"/>
        <w:numPr>
          <w:ilvl w:val="0"/>
          <w:numId w:val="27"/>
        </w:numPr>
        <w:suppressAutoHyphens w:val="0"/>
        <w:spacing w:before="0" w:after="160" w:line="259" w:lineRule="auto"/>
        <w:rPr>
          <w:rFonts w:cstheme="minorHAnsi"/>
          <w:sz w:val="20"/>
          <w:szCs w:val="16"/>
        </w:rPr>
      </w:pPr>
      <w:r w:rsidRPr="00040F08">
        <w:rPr>
          <w:rFonts w:cstheme="minorHAnsi"/>
          <w:sz w:val="20"/>
          <w:szCs w:val="16"/>
        </w:rPr>
        <w:lastRenderedPageBreak/>
        <w:t>0</w:t>
      </w:r>
    </w:p>
    <w:p w14:paraId="0094295A" w14:textId="77777777" w:rsidR="00040F08" w:rsidRPr="00040F08" w:rsidRDefault="00040F08" w:rsidP="00040F08">
      <w:pPr>
        <w:pStyle w:val="Luettelokappale"/>
        <w:numPr>
          <w:ilvl w:val="0"/>
          <w:numId w:val="27"/>
        </w:numPr>
        <w:suppressAutoHyphens w:val="0"/>
        <w:spacing w:before="0" w:after="160" w:line="259" w:lineRule="auto"/>
        <w:rPr>
          <w:rFonts w:cstheme="minorHAnsi"/>
          <w:sz w:val="20"/>
          <w:szCs w:val="16"/>
        </w:rPr>
      </w:pPr>
      <w:r w:rsidRPr="00040F08">
        <w:rPr>
          <w:rFonts w:cstheme="minorHAnsi"/>
          <w:sz w:val="20"/>
          <w:szCs w:val="16"/>
        </w:rPr>
        <w:t>1–2</w:t>
      </w:r>
    </w:p>
    <w:p w14:paraId="4F031146" w14:textId="77777777" w:rsidR="00040F08" w:rsidRPr="00040F08" w:rsidRDefault="00040F08" w:rsidP="00040F08">
      <w:pPr>
        <w:pStyle w:val="Luettelokappale"/>
        <w:numPr>
          <w:ilvl w:val="0"/>
          <w:numId w:val="27"/>
        </w:numPr>
        <w:suppressAutoHyphens w:val="0"/>
        <w:spacing w:before="0" w:after="160" w:line="259" w:lineRule="auto"/>
        <w:rPr>
          <w:rFonts w:cstheme="minorHAnsi"/>
          <w:sz w:val="20"/>
          <w:szCs w:val="16"/>
        </w:rPr>
      </w:pPr>
      <w:r w:rsidRPr="00040F08">
        <w:rPr>
          <w:rFonts w:cstheme="minorHAnsi"/>
          <w:sz w:val="20"/>
          <w:szCs w:val="16"/>
        </w:rPr>
        <w:t>3–4</w:t>
      </w:r>
    </w:p>
    <w:p w14:paraId="43BA9162" w14:textId="3A534B67" w:rsidR="00040F08" w:rsidRDefault="00040F08" w:rsidP="00040F08">
      <w:pPr>
        <w:pStyle w:val="Luettelokappale"/>
        <w:numPr>
          <w:ilvl w:val="0"/>
          <w:numId w:val="27"/>
        </w:numPr>
        <w:suppressAutoHyphens w:val="0"/>
        <w:spacing w:before="0" w:after="160" w:line="259" w:lineRule="auto"/>
        <w:rPr>
          <w:rFonts w:cstheme="minorHAnsi"/>
          <w:sz w:val="20"/>
          <w:szCs w:val="16"/>
        </w:rPr>
      </w:pPr>
      <w:r w:rsidRPr="00040F08">
        <w:rPr>
          <w:rFonts w:cstheme="minorHAnsi"/>
          <w:sz w:val="20"/>
          <w:szCs w:val="16"/>
        </w:rPr>
        <w:t>5 tai enemmän</w:t>
      </w:r>
    </w:p>
    <w:p w14:paraId="288084E3" w14:textId="77777777" w:rsidR="00040F08" w:rsidRPr="00040F08" w:rsidRDefault="00040F08" w:rsidP="00040F08">
      <w:pPr>
        <w:pStyle w:val="Luettelokappale"/>
        <w:suppressAutoHyphens w:val="0"/>
        <w:spacing w:before="0" w:after="160" w:line="259" w:lineRule="auto"/>
        <w:rPr>
          <w:rFonts w:cstheme="minorHAnsi"/>
          <w:sz w:val="20"/>
          <w:szCs w:val="16"/>
        </w:rPr>
      </w:pPr>
    </w:p>
    <w:p w14:paraId="67683191" w14:textId="77777777" w:rsidR="00040F08" w:rsidRPr="008D799C" w:rsidRDefault="00040F08" w:rsidP="00040F08">
      <w:pPr>
        <w:pStyle w:val="Luettelokappale"/>
        <w:numPr>
          <w:ilvl w:val="0"/>
          <w:numId w:val="18"/>
        </w:numPr>
        <w:suppressAutoHyphens w:val="0"/>
        <w:spacing w:before="0" w:after="160" w:line="259" w:lineRule="auto"/>
        <w:rPr>
          <w:rFonts w:cstheme="minorHAnsi"/>
          <w:b/>
          <w:bCs/>
        </w:rPr>
      </w:pPr>
      <w:r w:rsidRPr="008D799C">
        <w:rPr>
          <w:rFonts w:cstheme="minorHAnsi"/>
          <w:b/>
          <w:bCs/>
        </w:rPr>
        <w:t>Joudutko yleensä poikkeamaan jossain meno- tai tulomatkalla töihin?</w:t>
      </w:r>
    </w:p>
    <w:p w14:paraId="23428722" w14:textId="77777777" w:rsidR="00040F08" w:rsidRPr="00040F08" w:rsidRDefault="00040F08" w:rsidP="00040F08">
      <w:pPr>
        <w:pStyle w:val="Luettelokappale"/>
        <w:numPr>
          <w:ilvl w:val="0"/>
          <w:numId w:val="28"/>
        </w:numPr>
        <w:suppressAutoHyphens w:val="0"/>
        <w:spacing w:before="0" w:after="160" w:line="259" w:lineRule="auto"/>
        <w:rPr>
          <w:rFonts w:cstheme="minorHAnsi"/>
          <w:sz w:val="20"/>
          <w:szCs w:val="16"/>
        </w:rPr>
      </w:pPr>
      <w:r w:rsidRPr="00040F08">
        <w:rPr>
          <w:rFonts w:cstheme="minorHAnsi"/>
          <w:sz w:val="20"/>
          <w:szCs w:val="16"/>
        </w:rPr>
        <w:t>En</w:t>
      </w:r>
    </w:p>
    <w:p w14:paraId="4A46D5B4" w14:textId="77777777" w:rsidR="00040F08" w:rsidRPr="00040F08" w:rsidRDefault="00040F08" w:rsidP="00040F08">
      <w:pPr>
        <w:pStyle w:val="Luettelokappale"/>
        <w:numPr>
          <w:ilvl w:val="0"/>
          <w:numId w:val="28"/>
        </w:numPr>
        <w:suppressAutoHyphens w:val="0"/>
        <w:spacing w:before="0" w:after="160" w:line="259" w:lineRule="auto"/>
        <w:rPr>
          <w:rFonts w:cstheme="minorHAnsi"/>
          <w:sz w:val="20"/>
          <w:szCs w:val="16"/>
        </w:rPr>
      </w:pPr>
      <w:r w:rsidRPr="00040F08">
        <w:rPr>
          <w:rFonts w:cstheme="minorHAnsi"/>
          <w:sz w:val="20"/>
          <w:szCs w:val="16"/>
        </w:rPr>
        <w:t>Kyllä, vien perheenjäseniä esim. hoitopaikkaan, kouluun tai töihin</w:t>
      </w:r>
    </w:p>
    <w:p w14:paraId="1A8136A1" w14:textId="77777777" w:rsidR="00040F08" w:rsidRPr="00040F08" w:rsidRDefault="00040F08" w:rsidP="00040F08">
      <w:pPr>
        <w:pStyle w:val="Luettelokappale"/>
        <w:numPr>
          <w:ilvl w:val="0"/>
          <w:numId w:val="28"/>
        </w:numPr>
        <w:suppressAutoHyphens w:val="0"/>
        <w:spacing w:before="0" w:after="160" w:line="259" w:lineRule="auto"/>
        <w:rPr>
          <w:rFonts w:cstheme="minorHAnsi"/>
          <w:sz w:val="20"/>
          <w:szCs w:val="16"/>
        </w:rPr>
      </w:pPr>
      <w:r w:rsidRPr="00040F08">
        <w:rPr>
          <w:rFonts w:cstheme="minorHAnsi"/>
          <w:sz w:val="20"/>
          <w:szCs w:val="16"/>
        </w:rPr>
        <w:t>Kyllä, kuljen kimppakyydillä</w:t>
      </w:r>
    </w:p>
    <w:p w14:paraId="6A1988F7" w14:textId="77777777" w:rsidR="00040F08" w:rsidRPr="00040F08" w:rsidRDefault="00040F08" w:rsidP="00040F08">
      <w:pPr>
        <w:pStyle w:val="Luettelokappale"/>
        <w:numPr>
          <w:ilvl w:val="0"/>
          <w:numId w:val="28"/>
        </w:numPr>
        <w:suppressAutoHyphens w:val="0"/>
        <w:spacing w:before="0" w:after="160" w:line="259" w:lineRule="auto"/>
        <w:rPr>
          <w:rFonts w:cstheme="minorHAnsi"/>
          <w:sz w:val="20"/>
          <w:szCs w:val="16"/>
        </w:rPr>
      </w:pPr>
      <w:r w:rsidRPr="00040F08">
        <w:rPr>
          <w:rFonts w:cstheme="minorHAnsi"/>
          <w:sz w:val="20"/>
          <w:szCs w:val="16"/>
        </w:rPr>
        <w:t>Kyllä, jokin muu syy</w:t>
      </w:r>
    </w:p>
    <w:p w14:paraId="69D5796C" w14:textId="07DAD94B" w:rsidR="00422E8A" w:rsidRDefault="00040F08" w:rsidP="00040F08">
      <w:pPr>
        <w:pStyle w:val="Otsikko2"/>
      </w:pPr>
      <w:bookmarkStart w:id="18" w:name="_Toc113279239"/>
      <w:r>
        <w:t>Kulkutavat</w:t>
      </w:r>
      <w:bookmarkEnd w:id="18"/>
    </w:p>
    <w:p w14:paraId="57ED9E4F" w14:textId="77777777" w:rsidR="00040F08" w:rsidRPr="00976FF5" w:rsidRDefault="00040F08" w:rsidP="00040F08">
      <w:pPr>
        <w:pStyle w:val="Luettelokappale"/>
        <w:numPr>
          <w:ilvl w:val="0"/>
          <w:numId w:val="18"/>
        </w:numPr>
        <w:suppressAutoHyphens w:val="0"/>
        <w:spacing w:before="0" w:after="160" w:line="259" w:lineRule="auto"/>
        <w:rPr>
          <w:rFonts w:cstheme="minorHAnsi"/>
          <w:b/>
          <w:bCs/>
        </w:rPr>
      </w:pPr>
      <w:r w:rsidRPr="00976FF5">
        <w:rPr>
          <w:rFonts w:cstheme="minorHAnsi"/>
          <w:b/>
          <w:bCs/>
        </w:rPr>
        <w:t>Miten kuljet tavallisesti töihin sulan maan aikana</w:t>
      </w:r>
      <w:r>
        <w:rPr>
          <w:rFonts w:cstheme="minorHAnsi"/>
          <w:b/>
          <w:bCs/>
        </w:rPr>
        <w:t xml:space="preserve"> (keväästä syksyyn)</w:t>
      </w:r>
      <w:r w:rsidRPr="00976FF5">
        <w:rPr>
          <w:rFonts w:cstheme="minorHAnsi"/>
          <w:b/>
          <w:bCs/>
        </w:rPr>
        <w:t>? Valitse 1–2 pääasiallista kulkumuotoa.</w:t>
      </w:r>
    </w:p>
    <w:p w14:paraId="51DF1856" w14:textId="77777777" w:rsidR="00040F08" w:rsidRPr="00040F08" w:rsidRDefault="00040F08" w:rsidP="00040F08">
      <w:pPr>
        <w:pStyle w:val="Luettelokappale"/>
        <w:numPr>
          <w:ilvl w:val="0"/>
          <w:numId w:val="28"/>
        </w:numPr>
        <w:suppressAutoHyphens w:val="0"/>
        <w:spacing w:before="0" w:after="160" w:line="259" w:lineRule="auto"/>
        <w:rPr>
          <w:rFonts w:cstheme="minorHAnsi"/>
          <w:sz w:val="20"/>
          <w:szCs w:val="20"/>
        </w:rPr>
      </w:pPr>
      <w:r w:rsidRPr="00040F08">
        <w:rPr>
          <w:rFonts w:cstheme="minorHAnsi"/>
          <w:sz w:val="20"/>
          <w:szCs w:val="20"/>
        </w:rPr>
        <w:t>Henkilöautolla kuljettajana</w:t>
      </w:r>
    </w:p>
    <w:p w14:paraId="76B57AB3" w14:textId="77777777" w:rsidR="00040F08" w:rsidRPr="00040F08" w:rsidRDefault="00040F08" w:rsidP="00040F08">
      <w:pPr>
        <w:pStyle w:val="Luettelokappale"/>
        <w:numPr>
          <w:ilvl w:val="0"/>
          <w:numId w:val="28"/>
        </w:numPr>
        <w:suppressAutoHyphens w:val="0"/>
        <w:spacing w:before="0" w:after="160" w:line="259" w:lineRule="auto"/>
        <w:rPr>
          <w:rFonts w:cstheme="minorHAnsi"/>
          <w:sz w:val="20"/>
          <w:szCs w:val="20"/>
        </w:rPr>
      </w:pPr>
      <w:r w:rsidRPr="00040F08">
        <w:rPr>
          <w:rFonts w:cstheme="minorHAnsi"/>
          <w:sz w:val="20"/>
          <w:szCs w:val="20"/>
        </w:rPr>
        <w:t>Henkilöautolla matkustajana</w:t>
      </w:r>
    </w:p>
    <w:p w14:paraId="2B310E9A" w14:textId="77777777" w:rsidR="00040F08" w:rsidRPr="00040F08" w:rsidRDefault="00040F08" w:rsidP="00040F08">
      <w:pPr>
        <w:pStyle w:val="Luettelokappale"/>
        <w:numPr>
          <w:ilvl w:val="0"/>
          <w:numId w:val="28"/>
        </w:numPr>
        <w:suppressAutoHyphens w:val="0"/>
        <w:spacing w:before="0" w:after="160" w:line="259" w:lineRule="auto"/>
        <w:rPr>
          <w:rFonts w:cstheme="minorHAnsi"/>
          <w:sz w:val="20"/>
          <w:szCs w:val="20"/>
        </w:rPr>
      </w:pPr>
      <w:r w:rsidRPr="00040F08">
        <w:rPr>
          <w:rFonts w:cstheme="minorHAnsi"/>
          <w:sz w:val="20"/>
          <w:szCs w:val="20"/>
        </w:rPr>
        <w:t>Bussilla</w:t>
      </w:r>
    </w:p>
    <w:p w14:paraId="140A013D" w14:textId="77777777" w:rsidR="00040F08" w:rsidRPr="00040F08" w:rsidRDefault="00040F08" w:rsidP="00040F08">
      <w:pPr>
        <w:pStyle w:val="Luettelokappale"/>
        <w:numPr>
          <w:ilvl w:val="0"/>
          <w:numId w:val="28"/>
        </w:numPr>
        <w:suppressAutoHyphens w:val="0"/>
        <w:spacing w:before="0" w:after="160" w:line="259" w:lineRule="auto"/>
        <w:rPr>
          <w:rFonts w:cstheme="minorHAnsi"/>
          <w:sz w:val="20"/>
          <w:szCs w:val="20"/>
        </w:rPr>
      </w:pPr>
      <w:r w:rsidRPr="00040F08">
        <w:rPr>
          <w:rFonts w:cstheme="minorHAnsi"/>
          <w:sz w:val="20"/>
          <w:szCs w:val="20"/>
        </w:rPr>
        <w:t>Junalla</w:t>
      </w:r>
    </w:p>
    <w:p w14:paraId="5EDE4C16" w14:textId="77777777" w:rsidR="00040F08" w:rsidRPr="00040F08" w:rsidRDefault="00040F08" w:rsidP="00040F08">
      <w:pPr>
        <w:pStyle w:val="Luettelokappale"/>
        <w:numPr>
          <w:ilvl w:val="0"/>
          <w:numId w:val="28"/>
        </w:numPr>
        <w:suppressAutoHyphens w:val="0"/>
        <w:spacing w:before="0" w:after="160" w:line="259" w:lineRule="auto"/>
        <w:rPr>
          <w:rFonts w:cstheme="minorHAnsi"/>
          <w:sz w:val="20"/>
          <w:szCs w:val="20"/>
        </w:rPr>
      </w:pPr>
      <w:r w:rsidRPr="00040F08">
        <w:rPr>
          <w:rFonts w:cstheme="minorHAnsi"/>
          <w:sz w:val="20"/>
          <w:szCs w:val="20"/>
        </w:rPr>
        <w:t>Kävellen</w:t>
      </w:r>
    </w:p>
    <w:p w14:paraId="1119DA69" w14:textId="77777777" w:rsidR="00040F08" w:rsidRPr="00040F08" w:rsidRDefault="00040F08" w:rsidP="00040F08">
      <w:pPr>
        <w:pStyle w:val="Luettelokappale"/>
        <w:numPr>
          <w:ilvl w:val="0"/>
          <w:numId w:val="28"/>
        </w:numPr>
        <w:suppressAutoHyphens w:val="0"/>
        <w:spacing w:before="0" w:after="160" w:line="259" w:lineRule="auto"/>
        <w:rPr>
          <w:rFonts w:cstheme="minorHAnsi"/>
          <w:sz w:val="20"/>
          <w:szCs w:val="20"/>
        </w:rPr>
      </w:pPr>
      <w:r w:rsidRPr="00040F08">
        <w:rPr>
          <w:rFonts w:cstheme="minorHAnsi"/>
          <w:sz w:val="20"/>
          <w:szCs w:val="20"/>
        </w:rPr>
        <w:t>Pyörällä</w:t>
      </w:r>
    </w:p>
    <w:p w14:paraId="27DCAFA2" w14:textId="77777777" w:rsidR="00040F08" w:rsidRPr="00040F08" w:rsidRDefault="00040F08" w:rsidP="00040F08">
      <w:pPr>
        <w:pStyle w:val="Luettelokappale"/>
        <w:numPr>
          <w:ilvl w:val="0"/>
          <w:numId w:val="28"/>
        </w:numPr>
        <w:suppressAutoHyphens w:val="0"/>
        <w:spacing w:before="0" w:after="160" w:line="259" w:lineRule="auto"/>
        <w:rPr>
          <w:rFonts w:cstheme="minorHAnsi"/>
          <w:sz w:val="20"/>
          <w:szCs w:val="20"/>
        </w:rPr>
      </w:pPr>
      <w:r w:rsidRPr="00040F08">
        <w:rPr>
          <w:rFonts w:cstheme="minorHAnsi"/>
          <w:sz w:val="20"/>
          <w:szCs w:val="20"/>
        </w:rPr>
        <w:t>Jollain muulla tavoin</w:t>
      </w:r>
    </w:p>
    <w:p w14:paraId="584AAA40" w14:textId="77777777" w:rsidR="00040F08" w:rsidRPr="000C2F6D" w:rsidRDefault="00040F08" w:rsidP="00040F08">
      <w:pPr>
        <w:pStyle w:val="Luettelokappale"/>
        <w:ind w:left="1080"/>
        <w:rPr>
          <w:rFonts w:cstheme="minorHAnsi"/>
        </w:rPr>
      </w:pPr>
    </w:p>
    <w:p w14:paraId="43722F45" w14:textId="77777777" w:rsidR="00040F08" w:rsidRPr="0068623F" w:rsidRDefault="00040F08" w:rsidP="00040F08">
      <w:pPr>
        <w:pStyle w:val="Luettelokappale"/>
        <w:numPr>
          <w:ilvl w:val="0"/>
          <w:numId w:val="18"/>
        </w:numPr>
        <w:suppressAutoHyphens w:val="0"/>
        <w:spacing w:before="0" w:after="160" w:line="259" w:lineRule="auto"/>
        <w:rPr>
          <w:rFonts w:cstheme="minorHAnsi"/>
          <w:b/>
          <w:bCs/>
        </w:rPr>
      </w:pPr>
      <w:r w:rsidRPr="0068623F">
        <w:rPr>
          <w:rFonts w:cstheme="minorHAnsi"/>
          <w:b/>
          <w:bCs/>
        </w:rPr>
        <w:t>Miten kuljet tavallisesti töihin talvikaudella? Valitse 1–2 pääasiallista kulkumuotoa.</w:t>
      </w:r>
    </w:p>
    <w:p w14:paraId="0E8C31A0" w14:textId="77777777" w:rsidR="00040F08" w:rsidRPr="00040F08" w:rsidRDefault="00040F08" w:rsidP="00040F08">
      <w:pPr>
        <w:pStyle w:val="Luettelokappale"/>
        <w:numPr>
          <w:ilvl w:val="0"/>
          <w:numId w:val="28"/>
        </w:numPr>
        <w:suppressAutoHyphens w:val="0"/>
        <w:spacing w:before="0" w:after="160" w:line="259" w:lineRule="auto"/>
        <w:rPr>
          <w:rFonts w:cstheme="minorHAnsi"/>
          <w:sz w:val="20"/>
          <w:szCs w:val="20"/>
        </w:rPr>
      </w:pPr>
      <w:bookmarkStart w:id="19" w:name="_Hlk100846404"/>
      <w:r w:rsidRPr="00040F08">
        <w:rPr>
          <w:rFonts w:cstheme="minorHAnsi"/>
          <w:sz w:val="20"/>
          <w:szCs w:val="20"/>
        </w:rPr>
        <w:t>Henkilöautolla kuljettajana</w:t>
      </w:r>
    </w:p>
    <w:p w14:paraId="33588C82" w14:textId="77777777" w:rsidR="00040F08" w:rsidRPr="00040F08" w:rsidRDefault="00040F08" w:rsidP="00040F08">
      <w:pPr>
        <w:pStyle w:val="Luettelokappale"/>
        <w:numPr>
          <w:ilvl w:val="0"/>
          <w:numId w:val="28"/>
        </w:numPr>
        <w:suppressAutoHyphens w:val="0"/>
        <w:spacing w:before="0" w:after="160" w:line="259" w:lineRule="auto"/>
        <w:rPr>
          <w:rFonts w:cstheme="minorHAnsi"/>
          <w:sz w:val="20"/>
          <w:szCs w:val="20"/>
        </w:rPr>
      </w:pPr>
      <w:r w:rsidRPr="00040F08">
        <w:rPr>
          <w:rFonts w:cstheme="minorHAnsi"/>
          <w:sz w:val="20"/>
          <w:szCs w:val="20"/>
        </w:rPr>
        <w:t>Henkilöautolla matkustajana</w:t>
      </w:r>
    </w:p>
    <w:p w14:paraId="671338B5" w14:textId="77777777" w:rsidR="00040F08" w:rsidRPr="00040F08" w:rsidRDefault="00040F08" w:rsidP="00040F08">
      <w:pPr>
        <w:pStyle w:val="Luettelokappale"/>
        <w:numPr>
          <w:ilvl w:val="0"/>
          <w:numId w:val="28"/>
        </w:numPr>
        <w:suppressAutoHyphens w:val="0"/>
        <w:spacing w:before="0" w:after="160" w:line="259" w:lineRule="auto"/>
        <w:rPr>
          <w:rFonts w:cstheme="minorHAnsi"/>
          <w:sz w:val="20"/>
          <w:szCs w:val="20"/>
        </w:rPr>
      </w:pPr>
      <w:r w:rsidRPr="00040F08">
        <w:rPr>
          <w:rFonts w:cstheme="minorHAnsi"/>
          <w:sz w:val="20"/>
          <w:szCs w:val="20"/>
        </w:rPr>
        <w:t>Bussilla</w:t>
      </w:r>
    </w:p>
    <w:p w14:paraId="67735DA8" w14:textId="77777777" w:rsidR="00040F08" w:rsidRPr="00040F08" w:rsidRDefault="00040F08" w:rsidP="00040F08">
      <w:pPr>
        <w:pStyle w:val="Luettelokappale"/>
        <w:numPr>
          <w:ilvl w:val="0"/>
          <w:numId w:val="28"/>
        </w:numPr>
        <w:suppressAutoHyphens w:val="0"/>
        <w:spacing w:before="0" w:after="160" w:line="259" w:lineRule="auto"/>
        <w:rPr>
          <w:rFonts w:cstheme="minorHAnsi"/>
          <w:sz w:val="20"/>
          <w:szCs w:val="20"/>
        </w:rPr>
      </w:pPr>
      <w:r w:rsidRPr="00040F08">
        <w:rPr>
          <w:rFonts w:cstheme="minorHAnsi"/>
          <w:sz w:val="20"/>
          <w:szCs w:val="20"/>
        </w:rPr>
        <w:t>Junalla</w:t>
      </w:r>
    </w:p>
    <w:p w14:paraId="4FDCD112" w14:textId="77777777" w:rsidR="00040F08" w:rsidRPr="00040F08" w:rsidRDefault="00040F08" w:rsidP="00040F08">
      <w:pPr>
        <w:pStyle w:val="Luettelokappale"/>
        <w:numPr>
          <w:ilvl w:val="0"/>
          <w:numId w:val="28"/>
        </w:numPr>
        <w:suppressAutoHyphens w:val="0"/>
        <w:spacing w:before="0" w:after="160" w:line="259" w:lineRule="auto"/>
        <w:rPr>
          <w:rFonts w:cstheme="minorHAnsi"/>
          <w:sz w:val="20"/>
          <w:szCs w:val="20"/>
        </w:rPr>
      </w:pPr>
      <w:r w:rsidRPr="00040F08">
        <w:rPr>
          <w:rFonts w:cstheme="minorHAnsi"/>
          <w:sz w:val="20"/>
          <w:szCs w:val="20"/>
        </w:rPr>
        <w:t>Kävellen</w:t>
      </w:r>
    </w:p>
    <w:p w14:paraId="654D6D9D" w14:textId="77777777" w:rsidR="00040F08" w:rsidRPr="00040F08" w:rsidRDefault="00040F08" w:rsidP="00040F08">
      <w:pPr>
        <w:pStyle w:val="Luettelokappale"/>
        <w:numPr>
          <w:ilvl w:val="0"/>
          <w:numId w:val="28"/>
        </w:numPr>
        <w:suppressAutoHyphens w:val="0"/>
        <w:spacing w:before="0" w:after="160" w:line="259" w:lineRule="auto"/>
        <w:rPr>
          <w:rFonts w:cstheme="minorHAnsi"/>
          <w:sz w:val="20"/>
          <w:szCs w:val="20"/>
        </w:rPr>
      </w:pPr>
      <w:r w:rsidRPr="00040F08">
        <w:rPr>
          <w:rFonts w:cstheme="minorHAnsi"/>
          <w:sz w:val="20"/>
          <w:szCs w:val="20"/>
        </w:rPr>
        <w:t>Pyörällä</w:t>
      </w:r>
    </w:p>
    <w:bookmarkEnd w:id="19"/>
    <w:p w14:paraId="66730436" w14:textId="77777777" w:rsidR="00040F08" w:rsidRPr="00040F08" w:rsidRDefault="00040F08" w:rsidP="00040F08">
      <w:pPr>
        <w:pStyle w:val="Luettelokappale"/>
        <w:numPr>
          <w:ilvl w:val="0"/>
          <w:numId w:val="28"/>
        </w:numPr>
        <w:suppressAutoHyphens w:val="0"/>
        <w:spacing w:before="0" w:after="160" w:line="259" w:lineRule="auto"/>
        <w:rPr>
          <w:rFonts w:cstheme="minorHAnsi"/>
          <w:sz w:val="20"/>
          <w:szCs w:val="20"/>
        </w:rPr>
      </w:pPr>
      <w:r w:rsidRPr="00040F08">
        <w:rPr>
          <w:rFonts w:cstheme="minorHAnsi"/>
          <w:sz w:val="20"/>
          <w:szCs w:val="20"/>
        </w:rPr>
        <w:t>Jollain muulla tavoin</w:t>
      </w:r>
    </w:p>
    <w:p w14:paraId="65758633" w14:textId="77777777" w:rsidR="00040F08" w:rsidRDefault="00040F08" w:rsidP="00040F08">
      <w:pPr>
        <w:pStyle w:val="Luettelokappale"/>
        <w:ind w:left="1080"/>
        <w:rPr>
          <w:rFonts w:cstheme="minorHAnsi"/>
        </w:rPr>
      </w:pPr>
    </w:p>
    <w:p w14:paraId="68AA32A8" w14:textId="77777777" w:rsidR="00040F08" w:rsidRPr="000862CD" w:rsidRDefault="00040F08" w:rsidP="00040F08">
      <w:pPr>
        <w:pStyle w:val="Luettelokappale"/>
        <w:numPr>
          <w:ilvl w:val="0"/>
          <w:numId w:val="18"/>
        </w:numPr>
        <w:suppressAutoHyphens w:val="0"/>
        <w:spacing w:before="0" w:after="160" w:line="259" w:lineRule="auto"/>
        <w:rPr>
          <w:rFonts w:cstheme="minorHAnsi"/>
          <w:b/>
          <w:bCs/>
          <w:i/>
          <w:iCs/>
        </w:rPr>
      </w:pPr>
      <w:r w:rsidRPr="00F66C50">
        <w:rPr>
          <w:rFonts w:cstheme="minorHAnsi"/>
          <w:b/>
          <w:bCs/>
        </w:rPr>
        <w:t>Kuinka helposti voisit tehdä kodin ja työpaikan väliset matkasi seuraavilla kulkutavoilla?</w:t>
      </w:r>
      <w:r>
        <w:rPr>
          <w:rFonts w:cstheme="minorHAnsi"/>
          <w:b/>
          <w:bCs/>
        </w:rPr>
        <w:t xml:space="preserve"> </w:t>
      </w:r>
      <w:r w:rsidRPr="000862CD">
        <w:rPr>
          <w:rFonts w:cstheme="minorHAnsi"/>
          <w:i/>
          <w:iCs/>
        </w:rPr>
        <w:t xml:space="preserve">Valikko jokaisen kulkutavan kohdalla: </w:t>
      </w:r>
      <w:r>
        <w:rPr>
          <w:rFonts w:cstheme="minorHAnsi"/>
          <w:i/>
          <w:iCs/>
        </w:rPr>
        <w:t xml:space="preserve">käytän jo tätä kulkutapaa / </w:t>
      </w:r>
      <w:r w:rsidRPr="000862CD">
        <w:rPr>
          <w:rFonts w:cstheme="minorHAnsi"/>
          <w:i/>
          <w:iCs/>
        </w:rPr>
        <w:t>hyvin helposti / on mahdollinen vaihtoehto / vaikeaa tai mahdotonta</w:t>
      </w:r>
      <w:r>
        <w:rPr>
          <w:rFonts w:cstheme="minorHAnsi"/>
          <w:i/>
          <w:iCs/>
        </w:rPr>
        <w:t xml:space="preserve"> / en osaa sanoa</w:t>
      </w:r>
    </w:p>
    <w:p w14:paraId="646658F4" w14:textId="77777777" w:rsidR="00040F08" w:rsidRPr="00040F08" w:rsidRDefault="00040F08" w:rsidP="00040F08">
      <w:pPr>
        <w:pStyle w:val="Luettelokappale"/>
        <w:numPr>
          <w:ilvl w:val="0"/>
          <w:numId w:val="28"/>
        </w:numPr>
        <w:suppressAutoHyphens w:val="0"/>
        <w:spacing w:before="0" w:after="160" w:line="259" w:lineRule="auto"/>
        <w:rPr>
          <w:rFonts w:cstheme="minorHAnsi"/>
          <w:sz w:val="20"/>
          <w:szCs w:val="20"/>
        </w:rPr>
      </w:pPr>
      <w:r w:rsidRPr="00040F08">
        <w:rPr>
          <w:rFonts w:cstheme="minorHAnsi"/>
          <w:sz w:val="20"/>
          <w:szCs w:val="20"/>
        </w:rPr>
        <w:t>Henkilöautolla kuljettajana</w:t>
      </w:r>
    </w:p>
    <w:p w14:paraId="456F877F" w14:textId="77777777" w:rsidR="00040F08" w:rsidRPr="00040F08" w:rsidRDefault="00040F08" w:rsidP="00040F08">
      <w:pPr>
        <w:pStyle w:val="Luettelokappale"/>
        <w:numPr>
          <w:ilvl w:val="0"/>
          <w:numId w:val="28"/>
        </w:numPr>
        <w:suppressAutoHyphens w:val="0"/>
        <w:spacing w:before="0" w:after="160" w:line="259" w:lineRule="auto"/>
        <w:rPr>
          <w:rFonts w:cstheme="minorHAnsi"/>
          <w:sz w:val="20"/>
          <w:szCs w:val="20"/>
        </w:rPr>
      </w:pPr>
      <w:r w:rsidRPr="00040F08">
        <w:rPr>
          <w:rFonts w:cstheme="minorHAnsi"/>
          <w:sz w:val="20"/>
          <w:szCs w:val="20"/>
        </w:rPr>
        <w:t>Henkilöautolla matkustajana</w:t>
      </w:r>
    </w:p>
    <w:p w14:paraId="62ADDA77" w14:textId="77777777" w:rsidR="00040F08" w:rsidRPr="00040F08" w:rsidRDefault="00040F08" w:rsidP="00040F08">
      <w:pPr>
        <w:pStyle w:val="Luettelokappale"/>
        <w:numPr>
          <w:ilvl w:val="0"/>
          <w:numId w:val="28"/>
        </w:numPr>
        <w:suppressAutoHyphens w:val="0"/>
        <w:spacing w:before="0" w:after="160" w:line="259" w:lineRule="auto"/>
        <w:rPr>
          <w:rFonts w:cstheme="minorHAnsi"/>
          <w:sz w:val="20"/>
          <w:szCs w:val="20"/>
        </w:rPr>
      </w:pPr>
      <w:r w:rsidRPr="00040F08">
        <w:rPr>
          <w:rFonts w:cstheme="minorHAnsi"/>
          <w:sz w:val="20"/>
          <w:szCs w:val="20"/>
        </w:rPr>
        <w:t>Bussilla</w:t>
      </w:r>
    </w:p>
    <w:p w14:paraId="42A30470" w14:textId="77777777" w:rsidR="00040F08" w:rsidRPr="00040F08" w:rsidRDefault="00040F08" w:rsidP="00040F08">
      <w:pPr>
        <w:pStyle w:val="Luettelokappale"/>
        <w:numPr>
          <w:ilvl w:val="0"/>
          <w:numId w:val="28"/>
        </w:numPr>
        <w:suppressAutoHyphens w:val="0"/>
        <w:spacing w:before="0" w:after="160" w:line="259" w:lineRule="auto"/>
        <w:rPr>
          <w:rFonts w:cstheme="minorHAnsi"/>
          <w:sz w:val="20"/>
          <w:szCs w:val="20"/>
        </w:rPr>
      </w:pPr>
      <w:r w:rsidRPr="00040F08">
        <w:rPr>
          <w:rFonts w:cstheme="minorHAnsi"/>
          <w:sz w:val="20"/>
          <w:szCs w:val="20"/>
        </w:rPr>
        <w:t>Junalla</w:t>
      </w:r>
    </w:p>
    <w:p w14:paraId="02EE042C" w14:textId="77777777" w:rsidR="00040F08" w:rsidRPr="00040F08" w:rsidRDefault="00040F08" w:rsidP="00040F08">
      <w:pPr>
        <w:pStyle w:val="Luettelokappale"/>
        <w:numPr>
          <w:ilvl w:val="0"/>
          <w:numId w:val="28"/>
        </w:numPr>
        <w:suppressAutoHyphens w:val="0"/>
        <w:spacing w:before="0" w:after="160" w:line="259" w:lineRule="auto"/>
        <w:rPr>
          <w:rFonts w:cstheme="minorHAnsi"/>
          <w:sz w:val="20"/>
          <w:szCs w:val="20"/>
        </w:rPr>
      </w:pPr>
      <w:r w:rsidRPr="00040F08">
        <w:rPr>
          <w:rFonts w:cstheme="minorHAnsi"/>
          <w:sz w:val="20"/>
          <w:szCs w:val="20"/>
        </w:rPr>
        <w:t>Kävellen</w:t>
      </w:r>
    </w:p>
    <w:p w14:paraId="0022CA67" w14:textId="77777777" w:rsidR="00040F08" w:rsidRPr="00040F08" w:rsidRDefault="00040F08" w:rsidP="00040F08">
      <w:pPr>
        <w:pStyle w:val="Luettelokappale"/>
        <w:numPr>
          <w:ilvl w:val="0"/>
          <w:numId w:val="28"/>
        </w:numPr>
        <w:suppressAutoHyphens w:val="0"/>
        <w:spacing w:before="0" w:after="160" w:line="259" w:lineRule="auto"/>
        <w:rPr>
          <w:rFonts w:cstheme="minorHAnsi"/>
          <w:sz w:val="20"/>
          <w:szCs w:val="20"/>
        </w:rPr>
      </w:pPr>
      <w:r w:rsidRPr="00040F08">
        <w:rPr>
          <w:rFonts w:cstheme="minorHAnsi"/>
          <w:sz w:val="20"/>
          <w:szCs w:val="20"/>
        </w:rPr>
        <w:t>Pyörällä keväästä syksyyn</w:t>
      </w:r>
    </w:p>
    <w:p w14:paraId="51BB90A9" w14:textId="77777777" w:rsidR="00040F08" w:rsidRPr="00040F08" w:rsidRDefault="00040F08" w:rsidP="00040F08">
      <w:pPr>
        <w:pStyle w:val="Luettelokappale"/>
        <w:numPr>
          <w:ilvl w:val="0"/>
          <w:numId w:val="28"/>
        </w:numPr>
        <w:suppressAutoHyphens w:val="0"/>
        <w:spacing w:before="0" w:after="160" w:line="259" w:lineRule="auto"/>
        <w:rPr>
          <w:rFonts w:cstheme="minorHAnsi"/>
          <w:sz w:val="20"/>
          <w:szCs w:val="20"/>
        </w:rPr>
      </w:pPr>
      <w:r w:rsidRPr="00040F08">
        <w:rPr>
          <w:rFonts w:cstheme="minorHAnsi"/>
          <w:sz w:val="20"/>
          <w:szCs w:val="20"/>
        </w:rPr>
        <w:t>Pyörällä ympäri vuoden</w:t>
      </w:r>
    </w:p>
    <w:p w14:paraId="23A9798F" w14:textId="77777777" w:rsidR="00040F08" w:rsidRPr="000C2F6D" w:rsidRDefault="00040F08" w:rsidP="00040F08">
      <w:pPr>
        <w:pStyle w:val="Luettelokappale"/>
        <w:ind w:left="1080"/>
        <w:rPr>
          <w:rFonts w:cstheme="minorHAnsi"/>
        </w:rPr>
      </w:pPr>
    </w:p>
    <w:p w14:paraId="37A9282F" w14:textId="4C67F14B" w:rsidR="00040F08" w:rsidRDefault="00040F08" w:rsidP="00040F08">
      <w:pPr>
        <w:pStyle w:val="Luettelokappale"/>
        <w:numPr>
          <w:ilvl w:val="0"/>
          <w:numId w:val="18"/>
        </w:numPr>
        <w:suppressAutoHyphens w:val="0"/>
        <w:spacing w:before="0" w:after="160" w:line="259" w:lineRule="auto"/>
        <w:rPr>
          <w:rFonts w:cstheme="minorHAnsi"/>
          <w:b/>
          <w:bCs/>
        </w:rPr>
      </w:pPr>
      <w:r w:rsidRPr="001C05AD">
        <w:rPr>
          <w:rFonts w:cstheme="minorHAnsi"/>
          <w:b/>
          <w:bCs/>
        </w:rPr>
        <w:t>Jos et kulje töihin kävellen tai pyörällä (kokonaan tai osittain), miksi</w:t>
      </w:r>
      <w:r>
        <w:rPr>
          <w:rFonts w:cstheme="minorHAnsi"/>
          <w:b/>
          <w:bCs/>
        </w:rPr>
        <w:t xml:space="preserve"> </w:t>
      </w:r>
      <w:r w:rsidRPr="001C05AD">
        <w:rPr>
          <w:rFonts w:cstheme="minorHAnsi"/>
          <w:b/>
          <w:bCs/>
        </w:rPr>
        <w:t>et?</w:t>
      </w:r>
      <w:r>
        <w:rPr>
          <w:rFonts w:cstheme="minorHAnsi"/>
          <w:b/>
          <w:bCs/>
        </w:rPr>
        <w:t xml:space="preserve"> </w:t>
      </w:r>
      <w:r w:rsidRPr="0099720C">
        <w:rPr>
          <w:rFonts w:cstheme="minorHAnsi"/>
          <w:b/>
          <w:bCs/>
        </w:rPr>
        <w:t xml:space="preserve">Valitse </w:t>
      </w:r>
      <w:r>
        <w:rPr>
          <w:rFonts w:cstheme="minorHAnsi"/>
          <w:b/>
          <w:bCs/>
        </w:rPr>
        <w:t>1–3</w:t>
      </w:r>
      <w:r w:rsidRPr="0099720C">
        <w:rPr>
          <w:rFonts w:cstheme="minorHAnsi"/>
          <w:b/>
          <w:bCs/>
        </w:rPr>
        <w:t xml:space="preserve"> </w:t>
      </w:r>
      <w:r>
        <w:rPr>
          <w:rFonts w:cstheme="minorHAnsi"/>
          <w:b/>
          <w:bCs/>
        </w:rPr>
        <w:t>tärkeintä</w:t>
      </w:r>
      <w:r w:rsidRPr="0099720C">
        <w:rPr>
          <w:rFonts w:cstheme="minorHAnsi"/>
          <w:b/>
          <w:bCs/>
        </w:rPr>
        <w:t xml:space="preserve"> syytä.</w:t>
      </w:r>
    </w:p>
    <w:p w14:paraId="6F77669E" w14:textId="77777777" w:rsidR="00040F08" w:rsidRPr="00040F08" w:rsidRDefault="00040F08" w:rsidP="00040F08">
      <w:pPr>
        <w:pStyle w:val="Luettelokappale"/>
        <w:numPr>
          <w:ilvl w:val="0"/>
          <w:numId w:val="30"/>
        </w:numPr>
        <w:suppressAutoHyphens w:val="0"/>
        <w:spacing w:before="0" w:line="240" w:lineRule="auto"/>
        <w:ind w:left="720"/>
        <w:rPr>
          <w:rFonts w:cstheme="minorHAnsi"/>
          <w:sz w:val="20"/>
          <w:szCs w:val="20"/>
        </w:rPr>
      </w:pPr>
      <w:r w:rsidRPr="00040F08">
        <w:rPr>
          <w:rFonts w:cstheme="minorHAnsi"/>
          <w:sz w:val="20"/>
          <w:szCs w:val="20"/>
        </w:rPr>
        <w:t>Omalla autolla kulkeminen on helpointa / miellyttävintä</w:t>
      </w:r>
    </w:p>
    <w:p w14:paraId="52A8A98B" w14:textId="77777777" w:rsidR="00040F08" w:rsidRPr="00040F08" w:rsidRDefault="00040F08" w:rsidP="00040F08">
      <w:pPr>
        <w:pStyle w:val="Luettelokappale"/>
        <w:numPr>
          <w:ilvl w:val="0"/>
          <w:numId w:val="30"/>
        </w:numPr>
        <w:suppressAutoHyphens w:val="0"/>
        <w:spacing w:before="0" w:line="240" w:lineRule="auto"/>
        <w:ind w:left="720"/>
        <w:rPr>
          <w:rFonts w:cstheme="minorHAnsi"/>
          <w:sz w:val="20"/>
          <w:szCs w:val="20"/>
        </w:rPr>
      </w:pPr>
      <w:r w:rsidRPr="00040F08">
        <w:rPr>
          <w:rFonts w:cstheme="minorHAnsi"/>
          <w:sz w:val="20"/>
          <w:szCs w:val="20"/>
        </w:rPr>
        <w:t>Tarvitsen autoa työpäivän aikana (työasiamatkat)</w:t>
      </w:r>
    </w:p>
    <w:p w14:paraId="2B7D13F0" w14:textId="77777777" w:rsidR="00040F08" w:rsidRPr="00040F08" w:rsidRDefault="00040F08" w:rsidP="00040F08">
      <w:pPr>
        <w:pStyle w:val="Luettelokappale"/>
        <w:numPr>
          <w:ilvl w:val="0"/>
          <w:numId w:val="30"/>
        </w:numPr>
        <w:suppressAutoHyphens w:val="0"/>
        <w:spacing w:before="0" w:line="240" w:lineRule="auto"/>
        <w:ind w:left="720"/>
        <w:rPr>
          <w:rFonts w:cstheme="minorHAnsi"/>
          <w:sz w:val="20"/>
          <w:szCs w:val="20"/>
        </w:rPr>
      </w:pPr>
      <w:r w:rsidRPr="00040F08">
        <w:rPr>
          <w:rFonts w:cstheme="minorHAnsi"/>
          <w:sz w:val="20"/>
          <w:szCs w:val="20"/>
        </w:rPr>
        <w:t>Tarvitsen autoa työvälineiden kuljettamiseen</w:t>
      </w:r>
    </w:p>
    <w:p w14:paraId="78729AE0" w14:textId="77777777" w:rsidR="00040F08" w:rsidRPr="00040F08" w:rsidRDefault="00040F08" w:rsidP="00040F08">
      <w:pPr>
        <w:pStyle w:val="Luettelokappale"/>
        <w:numPr>
          <w:ilvl w:val="0"/>
          <w:numId w:val="30"/>
        </w:numPr>
        <w:suppressAutoHyphens w:val="0"/>
        <w:spacing w:before="0" w:line="240" w:lineRule="auto"/>
        <w:ind w:left="720"/>
        <w:rPr>
          <w:rFonts w:cstheme="minorHAnsi"/>
          <w:sz w:val="20"/>
          <w:szCs w:val="20"/>
        </w:rPr>
      </w:pPr>
      <w:r w:rsidRPr="00040F08">
        <w:rPr>
          <w:rFonts w:cstheme="minorHAnsi"/>
          <w:sz w:val="20"/>
          <w:szCs w:val="20"/>
        </w:rPr>
        <w:t>Tarvitsen autoa ennen työpäivää tai sen jälkeen (esim. jonkun toisen kuljettaminen, kaupassakäynti)</w:t>
      </w:r>
    </w:p>
    <w:p w14:paraId="5FAC8885" w14:textId="77777777" w:rsidR="00040F08" w:rsidRPr="00040F08" w:rsidRDefault="00040F08" w:rsidP="00040F08">
      <w:pPr>
        <w:pStyle w:val="Luettelokappale"/>
        <w:numPr>
          <w:ilvl w:val="0"/>
          <w:numId w:val="30"/>
        </w:numPr>
        <w:suppressAutoHyphens w:val="0"/>
        <w:spacing w:before="0" w:line="240" w:lineRule="auto"/>
        <w:ind w:left="720"/>
        <w:rPr>
          <w:rFonts w:cstheme="minorHAnsi"/>
          <w:sz w:val="20"/>
          <w:szCs w:val="20"/>
        </w:rPr>
      </w:pPr>
      <w:r w:rsidRPr="00040F08">
        <w:rPr>
          <w:rFonts w:cstheme="minorHAnsi"/>
          <w:sz w:val="20"/>
          <w:szCs w:val="20"/>
        </w:rPr>
        <w:lastRenderedPageBreak/>
        <w:t>Matka on liian pitkä kävellä tai pyöräillä</w:t>
      </w:r>
    </w:p>
    <w:p w14:paraId="78FE4DF9" w14:textId="77777777" w:rsidR="00040F08" w:rsidRPr="00040F08" w:rsidRDefault="00040F08" w:rsidP="00040F08">
      <w:pPr>
        <w:pStyle w:val="Luettelokappale"/>
        <w:numPr>
          <w:ilvl w:val="0"/>
          <w:numId w:val="30"/>
        </w:numPr>
        <w:suppressAutoHyphens w:val="0"/>
        <w:spacing w:before="0" w:line="240" w:lineRule="auto"/>
        <w:ind w:left="720"/>
        <w:rPr>
          <w:rFonts w:cstheme="minorHAnsi"/>
          <w:sz w:val="20"/>
          <w:szCs w:val="20"/>
        </w:rPr>
      </w:pPr>
      <w:r w:rsidRPr="00040F08">
        <w:rPr>
          <w:rFonts w:cstheme="minorHAnsi"/>
          <w:sz w:val="20"/>
          <w:szCs w:val="20"/>
        </w:rPr>
        <w:t>Matka kestää liian kauan kävellen tai pyörällä</w:t>
      </w:r>
    </w:p>
    <w:p w14:paraId="4F024CBB" w14:textId="77777777" w:rsidR="00040F08" w:rsidRPr="00040F08" w:rsidRDefault="00040F08" w:rsidP="00040F08">
      <w:pPr>
        <w:pStyle w:val="Luettelokappale"/>
        <w:numPr>
          <w:ilvl w:val="0"/>
          <w:numId w:val="30"/>
        </w:numPr>
        <w:suppressAutoHyphens w:val="0"/>
        <w:spacing w:before="0" w:line="240" w:lineRule="auto"/>
        <w:ind w:left="720"/>
        <w:rPr>
          <w:rFonts w:cstheme="minorHAnsi"/>
          <w:sz w:val="20"/>
          <w:szCs w:val="20"/>
        </w:rPr>
      </w:pPr>
      <w:r w:rsidRPr="00040F08">
        <w:rPr>
          <w:rFonts w:cstheme="minorHAnsi"/>
          <w:sz w:val="20"/>
          <w:szCs w:val="20"/>
        </w:rPr>
        <w:t>Sääolosuhteet</w:t>
      </w:r>
    </w:p>
    <w:p w14:paraId="264684C4" w14:textId="77777777" w:rsidR="00040F08" w:rsidRPr="00040F08" w:rsidRDefault="00040F08" w:rsidP="00040F08">
      <w:pPr>
        <w:pStyle w:val="Luettelokappale"/>
        <w:numPr>
          <w:ilvl w:val="0"/>
          <w:numId w:val="30"/>
        </w:numPr>
        <w:suppressAutoHyphens w:val="0"/>
        <w:spacing w:before="0" w:line="240" w:lineRule="auto"/>
        <w:ind w:left="720"/>
        <w:rPr>
          <w:rFonts w:cstheme="minorHAnsi"/>
          <w:sz w:val="20"/>
          <w:szCs w:val="20"/>
        </w:rPr>
      </w:pPr>
      <w:r w:rsidRPr="00040F08">
        <w:rPr>
          <w:rFonts w:cstheme="minorHAnsi"/>
          <w:sz w:val="20"/>
          <w:szCs w:val="20"/>
        </w:rPr>
        <w:t>Autolle on parkkipaikka työpaikalla</w:t>
      </w:r>
    </w:p>
    <w:p w14:paraId="7A601D14" w14:textId="77777777" w:rsidR="00040F08" w:rsidRPr="00040F08" w:rsidRDefault="00040F08" w:rsidP="00040F08">
      <w:pPr>
        <w:pStyle w:val="Luettelokappale"/>
        <w:numPr>
          <w:ilvl w:val="0"/>
          <w:numId w:val="30"/>
        </w:numPr>
        <w:suppressAutoHyphens w:val="0"/>
        <w:spacing w:before="0" w:line="240" w:lineRule="auto"/>
        <w:ind w:left="720"/>
        <w:rPr>
          <w:rFonts w:cstheme="minorHAnsi"/>
          <w:sz w:val="20"/>
          <w:szCs w:val="20"/>
        </w:rPr>
      </w:pPr>
      <w:r w:rsidRPr="00040F08">
        <w:rPr>
          <w:rFonts w:cstheme="minorHAnsi"/>
          <w:sz w:val="20"/>
          <w:szCs w:val="20"/>
        </w:rPr>
        <w:t>Joukkoliikenteellä kulkeminen on helpointa / miellyttävintä</w:t>
      </w:r>
    </w:p>
    <w:p w14:paraId="54488C37" w14:textId="77777777" w:rsidR="00040F08" w:rsidRPr="00040F08" w:rsidRDefault="00040F08" w:rsidP="00040F08">
      <w:pPr>
        <w:pStyle w:val="Luettelokappale"/>
        <w:numPr>
          <w:ilvl w:val="0"/>
          <w:numId w:val="30"/>
        </w:numPr>
        <w:suppressAutoHyphens w:val="0"/>
        <w:spacing w:before="0" w:line="240" w:lineRule="auto"/>
        <w:ind w:left="720"/>
        <w:rPr>
          <w:rFonts w:cstheme="minorHAnsi"/>
          <w:sz w:val="20"/>
          <w:szCs w:val="20"/>
        </w:rPr>
      </w:pPr>
      <w:r w:rsidRPr="00040F08">
        <w:rPr>
          <w:rFonts w:cstheme="minorHAnsi"/>
          <w:sz w:val="20"/>
          <w:szCs w:val="20"/>
        </w:rPr>
        <w:t>Joukkoliikenteen yhteydet ovat hyvät</w:t>
      </w:r>
    </w:p>
    <w:p w14:paraId="7E37EEDF" w14:textId="77777777" w:rsidR="00040F08" w:rsidRPr="00040F08" w:rsidRDefault="00040F08" w:rsidP="00040F08">
      <w:pPr>
        <w:pStyle w:val="Luettelokappale"/>
        <w:numPr>
          <w:ilvl w:val="0"/>
          <w:numId w:val="30"/>
        </w:numPr>
        <w:suppressAutoHyphens w:val="0"/>
        <w:spacing w:before="0" w:line="240" w:lineRule="auto"/>
        <w:ind w:left="720"/>
        <w:rPr>
          <w:rFonts w:cstheme="minorHAnsi"/>
          <w:sz w:val="20"/>
          <w:szCs w:val="20"/>
        </w:rPr>
      </w:pPr>
      <w:r w:rsidRPr="00040F08">
        <w:rPr>
          <w:rFonts w:cstheme="minorHAnsi"/>
          <w:sz w:val="20"/>
          <w:szCs w:val="20"/>
        </w:rPr>
        <w:t>Pyöräpysäköinti työpaikalla on puutteellista tai turvatonta</w:t>
      </w:r>
    </w:p>
    <w:p w14:paraId="42D3D97F" w14:textId="77777777" w:rsidR="00040F08" w:rsidRPr="00040F08" w:rsidRDefault="00040F08" w:rsidP="00040F08">
      <w:pPr>
        <w:pStyle w:val="Luettelokappale"/>
        <w:numPr>
          <w:ilvl w:val="0"/>
          <w:numId w:val="30"/>
        </w:numPr>
        <w:suppressAutoHyphens w:val="0"/>
        <w:spacing w:before="0" w:line="240" w:lineRule="auto"/>
        <w:ind w:left="720"/>
        <w:rPr>
          <w:rFonts w:cstheme="minorHAnsi"/>
          <w:sz w:val="20"/>
          <w:szCs w:val="20"/>
        </w:rPr>
      </w:pPr>
      <w:r w:rsidRPr="00040F08">
        <w:rPr>
          <w:rFonts w:cstheme="minorHAnsi"/>
          <w:sz w:val="20"/>
          <w:szCs w:val="20"/>
        </w:rPr>
        <w:t>Työmatka ei ole turvallinen kävellä tai pyöräillä</w:t>
      </w:r>
    </w:p>
    <w:p w14:paraId="544BB9F9" w14:textId="77777777" w:rsidR="00040F08" w:rsidRPr="00040F08" w:rsidRDefault="00040F08" w:rsidP="00040F08">
      <w:pPr>
        <w:pStyle w:val="Luettelokappale"/>
        <w:numPr>
          <w:ilvl w:val="0"/>
          <w:numId w:val="30"/>
        </w:numPr>
        <w:suppressAutoHyphens w:val="0"/>
        <w:spacing w:before="0" w:line="240" w:lineRule="auto"/>
        <w:ind w:left="720"/>
        <w:rPr>
          <w:rFonts w:cstheme="minorHAnsi"/>
          <w:sz w:val="20"/>
          <w:szCs w:val="20"/>
        </w:rPr>
      </w:pPr>
      <w:r w:rsidRPr="00040F08">
        <w:rPr>
          <w:rFonts w:cstheme="minorHAnsi"/>
          <w:sz w:val="20"/>
          <w:szCs w:val="20"/>
        </w:rPr>
        <w:t>Puku- ja suihkutilat työpaikalla ovat puutteelliset</w:t>
      </w:r>
    </w:p>
    <w:p w14:paraId="782A6151" w14:textId="77777777" w:rsidR="00040F08" w:rsidRPr="00040F08" w:rsidRDefault="00040F08" w:rsidP="00040F08">
      <w:pPr>
        <w:pStyle w:val="Luettelokappale"/>
        <w:numPr>
          <w:ilvl w:val="0"/>
          <w:numId w:val="30"/>
        </w:numPr>
        <w:suppressAutoHyphens w:val="0"/>
        <w:spacing w:before="0" w:line="240" w:lineRule="auto"/>
        <w:ind w:left="720"/>
        <w:rPr>
          <w:rFonts w:cstheme="minorHAnsi"/>
          <w:sz w:val="20"/>
          <w:szCs w:val="20"/>
        </w:rPr>
      </w:pPr>
      <w:r w:rsidRPr="00040F08">
        <w:rPr>
          <w:rFonts w:cstheme="minorHAnsi"/>
          <w:sz w:val="20"/>
          <w:szCs w:val="20"/>
        </w:rPr>
        <w:t>Terveydellinen syy</w:t>
      </w:r>
    </w:p>
    <w:p w14:paraId="0CE454CB" w14:textId="77777777" w:rsidR="00040F08" w:rsidRPr="00040F08" w:rsidRDefault="00040F08" w:rsidP="00040F08">
      <w:pPr>
        <w:pStyle w:val="Luettelokappale"/>
        <w:numPr>
          <w:ilvl w:val="0"/>
          <w:numId w:val="30"/>
        </w:numPr>
        <w:suppressAutoHyphens w:val="0"/>
        <w:spacing w:before="0" w:line="240" w:lineRule="auto"/>
        <w:ind w:left="720"/>
        <w:rPr>
          <w:rFonts w:cstheme="minorHAnsi"/>
          <w:sz w:val="20"/>
          <w:szCs w:val="20"/>
        </w:rPr>
      </w:pPr>
      <w:r w:rsidRPr="00040F08">
        <w:rPr>
          <w:rFonts w:cstheme="minorHAnsi"/>
          <w:sz w:val="20"/>
          <w:szCs w:val="20"/>
        </w:rPr>
        <w:t>En omista polkupyörää</w:t>
      </w:r>
    </w:p>
    <w:p w14:paraId="2E95A6AC" w14:textId="77777777" w:rsidR="00040F08" w:rsidRPr="00040F08" w:rsidRDefault="00040F08" w:rsidP="00040F08">
      <w:pPr>
        <w:pStyle w:val="Luettelokappale"/>
        <w:numPr>
          <w:ilvl w:val="0"/>
          <w:numId w:val="30"/>
        </w:numPr>
        <w:suppressAutoHyphens w:val="0"/>
        <w:spacing w:before="0" w:line="240" w:lineRule="auto"/>
        <w:ind w:left="720"/>
        <w:rPr>
          <w:rFonts w:cstheme="minorHAnsi"/>
          <w:sz w:val="20"/>
          <w:szCs w:val="20"/>
        </w:rPr>
      </w:pPr>
      <w:r w:rsidRPr="00040F08">
        <w:rPr>
          <w:rFonts w:cstheme="minorHAnsi"/>
          <w:sz w:val="20"/>
          <w:szCs w:val="20"/>
        </w:rPr>
        <w:t>Kuljen kimppakyydillä</w:t>
      </w:r>
    </w:p>
    <w:p w14:paraId="3E27CD6E" w14:textId="77777777" w:rsidR="00040F08" w:rsidRPr="00040F08" w:rsidRDefault="00040F08" w:rsidP="00040F08">
      <w:pPr>
        <w:pStyle w:val="Luettelokappale"/>
        <w:numPr>
          <w:ilvl w:val="0"/>
          <w:numId w:val="30"/>
        </w:numPr>
        <w:suppressAutoHyphens w:val="0"/>
        <w:spacing w:before="0" w:line="240" w:lineRule="auto"/>
        <w:ind w:left="720"/>
        <w:rPr>
          <w:rFonts w:cstheme="minorHAnsi"/>
          <w:sz w:val="20"/>
          <w:szCs w:val="20"/>
        </w:rPr>
      </w:pPr>
      <w:r w:rsidRPr="00040F08">
        <w:rPr>
          <w:rFonts w:cstheme="minorHAnsi"/>
          <w:sz w:val="20"/>
          <w:szCs w:val="20"/>
        </w:rPr>
        <w:t>Olen lähinnä etätöissä</w:t>
      </w:r>
    </w:p>
    <w:p w14:paraId="1800D09A" w14:textId="77777777" w:rsidR="00040F08" w:rsidRPr="00040F08" w:rsidRDefault="00040F08" w:rsidP="00040F08">
      <w:pPr>
        <w:pStyle w:val="Luettelokappale"/>
        <w:numPr>
          <w:ilvl w:val="0"/>
          <w:numId w:val="30"/>
        </w:numPr>
        <w:suppressAutoHyphens w:val="0"/>
        <w:spacing w:before="0" w:line="240" w:lineRule="auto"/>
        <w:ind w:left="720"/>
        <w:rPr>
          <w:rFonts w:cstheme="minorHAnsi"/>
          <w:b/>
          <w:bCs/>
          <w:sz w:val="20"/>
          <w:szCs w:val="20"/>
        </w:rPr>
      </w:pPr>
      <w:r w:rsidRPr="00040F08">
        <w:rPr>
          <w:rFonts w:cstheme="minorHAnsi"/>
          <w:sz w:val="20"/>
          <w:szCs w:val="20"/>
        </w:rPr>
        <w:t>Muu syy</w:t>
      </w:r>
    </w:p>
    <w:p w14:paraId="724F5D0A" w14:textId="77777777" w:rsidR="00040F08" w:rsidRPr="00040F08" w:rsidRDefault="00040F08" w:rsidP="00040F08">
      <w:pPr>
        <w:pStyle w:val="Luettelokappale"/>
        <w:numPr>
          <w:ilvl w:val="0"/>
          <w:numId w:val="30"/>
        </w:numPr>
        <w:suppressAutoHyphens w:val="0"/>
        <w:spacing w:before="0" w:line="240" w:lineRule="auto"/>
        <w:ind w:left="720"/>
        <w:rPr>
          <w:rFonts w:cstheme="minorHAnsi"/>
          <w:b/>
          <w:bCs/>
          <w:sz w:val="20"/>
          <w:szCs w:val="20"/>
        </w:rPr>
      </w:pPr>
      <w:r w:rsidRPr="00040F08">
        <w:rPr>
          <w:rFonts w:cstheme="minorHAnsi"/>
          <w:sz w:val="20"/>
          <w:szCs w:val="20"/>
        </w:rPr>
        <w:t>En osaa sanoa</w:t>
      </w:r>
    </w:p>
    <w:p w14:paraId="69B13234" w14:textId="77777777" w:rsidR="00040F08" w:rsidRDefault="00040F08" w:rsidP="00040F08">
      <w:pPr>
        <w:pStyle w:val="Luettelokappale"/>
        <w:ind w:left="360"/>
        <w:rPr>
          <w:rFonts w:cstheme="minorHAnsi"/>
          <w:b/>
          <w:bCs/>
        </w:rPr>
      </w:pPr>
    </w:p>
    <w:p w14:paraId="4DDFF28B" w14:textId="77777777" w:rsidR="00040F08" w:rsidRDefault="00040F08" w:rsidP="00040F08">
      <w:pPr>
        <w:pStyle w:val="Luettelokappale"/>
        <w:numPr>
          <w:ilvl w:val="0"/>
          <w:numId w:val="18"/>
        </w:numPr>
        <w:suppressAutoHyphens w:val="0"/>
        <w:spacing w:before="0" w:after="160" w:line="259" w:lineRule="auto"/>
        <w:rPr>
          <w:rFonts w:cstheme="minorHAnsi"/>
          <w:b/>
          <w:bCs/>
        </w:rPr>
      </w:pPr>
      <w:r w:rsidRPr="00ED3F6F">
        <w:rPr>
          <w:rFonts w:cstheme="minorHAnsi"/>
          <w:b/>
          <w:bCs/>
        </w:rPr>
        <w:t>Jos et kulje töihin joukkoliikenteellä (kokonaan tai osittain), miksi et?</w:t>
      </w:r>
      <w:r>
        <w:rPr>
          <w:rFonts w:cstheme="minorHAnsi"/>
          <w:b/>
          <w:bCs/>
        </w:rPr>
        <w:t xml:space="preserve"> </w:t>
      </w:r>
      <w:r w:rsidRPr="0099720C">
        <w:rPr>
          <w:rFonts w:cstheme="minorHAnsi"/>
          <w:b/>
          <w:bCs/>
        </w:rPr>
        <w:t xml:space="preserve">Valitse </w:t>
      </w:r>
      <w:r>
        <w:rPr>
          <w:rFonts w:cstheme="minorHAnsi"/>
          <w:b/>
          <w:bCs/>
        </w:rPr>
        <w:t>1–3</w:t>
      </w:r>
      <w:r w:rsidRPr="0099720C">
        <w:rPr>
          <w:rFonts w:cstheme="minorHAnsi"/>
          <w:b/>
          <w:bCs/>
        </w:rPr>
        <w:t xml:space="preserve"> </w:t>
      </w:r>
      <w:r>
        <w:rPr>
          <w:rFonts w:cstheme="minorHAnsi"/>
          <w:b/>
          <w:bCs/>
        </w:rPr>
        <w:t>tärkeintä</w:t>
      </w:r>
      <w:r w:rsidRPr="0099720C">
        <w:rPr>
          <w:rFonts w:cstheme="minorHAnsi"/>
          <w:b/>
          <w:bCs/>
        </w:rPr>
        <w:t xml:space="preserve"> syytä.</w:t>
      </w:r>
    </w:p>
    <w:p w14:paraId="2368AFCA" w14:textId="77777777" w:rsidR="00040F08" w:rsidRPr="00040F08" w:rsidRDefault="00040F08" w:rsidP="00040F08">
      <w:pPr>
        <w:pStyle w:val="Luettelokappale"/>
        <w:numPr>
          <w:ilvl w:val="0"/>
          <w:numId w:val="31"/>
        </w:numPr>
        <w:suppressAutoHyphens w:val="0"/>
        <w:spacing w:before="0" w:line="240" w:lineRule="auto"/>
        <w:ind w:left="720"/>
        <w:rPr>
          <w:rFonts w:cstheme="minorHAnsi"/>
          <w:sz w:val="20"/>
          <w:szCs w:val="20"/>
        </w:rPr>
      </w:pPr>
      <w:r w:rsidRPr="00040F08">
        <w:rPr>
          <w:rFonts w:cstheme="minorHAnsi"/>
          <w:sz w:val="20"/>
          <w:szCs w:val="20"/>
        </w:rPr>
        <w:t>Omalla autolla kulkeminen on helpointa / miellyttävintä</w:t>
      </w:r>
    </w:p>
    <w:p w14:paraId="022CA470" w14:textId="77777777" w:rsidR="00040F08" w:rsidRPr="00040F08" w:rsidRDefault="00040F08" w:rsidP="00040F08">
      <w:pPr>
        <w:pStyle w:val="Luettelokappale"/>
        <w:numPr>
          <w:ilvl w:val="0"/>
          <w:numId w:val="31"/>
        </w:numPr>
        <w:suppressAutoHyphens w:val="0"/>
        <w:spacing w:before="0" w:line="240" w:lineRule="auto"/>
        <w:ind w:left="720"/>
        <w:rPr>
          <w:rFonts w:cstheme="minorHAnsi"/>
          <w:sz w:val="20"/>
          <w:szCs w:val="20"/>
        </w:rPr>
      </w:pPr>
      <w:r w:rsidRPr="00040F08">
        <w:rPr>
          <w:rFonts w:cstheme="minorHAnsi"/>
          <w:sz w:val="20"/>
          <w:szCs w:val="20"/>
        </w:rPr>
        <w:t>Tarvitsen autoa työpäivän aikana (työasiamatkat)</w:t>
      </w:r>
    </w:p>
    <w:p w14:paraId="05AD1E2E" w14:textId="77777777" w:rsidR="00040F08" w:rsidRPr="00040F08" w:rsidRDefault="00040F08" w:rsidP="00040F08">
      <w:pPr>
        <w:pStyle w:val="Luettelokappale"/>
        <w:numPr>
          <w:ilvl w:val="0"/>
          <w:numId w:val="31"/>
        </w:numPr>
        <w:suppressAutoHyphens w:val="0"/>
        <w:spacing w:before="0" w:line="240" w:lineRule="auto"/>
        <w:ind w:left="720"/>
        <w:rPr>
          <w:rFonts w:cstheme="minorHAnsi"/>
          <w:sz w:val="20"/>
          <w:szCs w:val="20"/>
        </w:rPr>
      </w:pPr>
      <w:r w:rsidRPr="00040F08">
        <w:rPr>
          <w:rFonts w:cstheme="minorHAnsi"/>
          <w:sz w:val="20"/>
          <w:szCs w:val="20"/>
        </w:rPr>
        <w:t>Tarvitsen autoa työvälineiden kuljettamiseen</w:t>
      </w:r>
    </w:p>
    <w:p w14:paraId="5D6B74BF" w14:textId="77777777" w:rsidR="00040F08" w:rsidRPr="00040F08" w:rsidRDefault="00040F08" w:rsidP="00040F08">
      <w:pPr>
        <w:pStyle w:val="Luettelokappale"/>
        <w:numPr>
          <w:ilvl w:val="0"/>
          <w:numId w:val="31"/>
        </w:numPr>
        <w:suppressAutoHyphens w:val="0"/>
        <w:spacing w:before="0" w:line="240" w:lineRule="auto"/>
        <w:ind w:left="720"/>
        <w:rPr>
          <w:rFonts w:cstheme="minorHAnsi"/>
          <w:sz w:val="20"/>
          <w:szCs w:val="20"/>
        </w:rPr>
      </w:pPr>
      <w:r w:rsidRPr="00040F08">
        <w:rPr>
          <w:rFonts w:cstheme="minorHAnsi"/>
          <w:sz w:val="20"/>
          <w:szCs w:val="20"/>
        </w:rPr>
        <w:t>Tarvitsen autoa ennen työpäivää tai sen jälkeen (esim. jonkun toisen kuljettaminen, kaupassakäynti)</w:t>
      </w:r>
    </w:p>
    <w:p w14:paraId="7E6AB065" w14:textId="77777777" w:rsidR="00040F08" w:rsidRPr="00040F08" w:rsidRDefault="00040F08" w:rsidP="00040F08">
      <w:pPr>
        <w:pStyle w:val="Luettelokappale"/>
        <w:numPr>
          <w:ilvl w:val="0"/>
          <w:numId w:val="31"/>
        </w:numPr>
        <w:suppressAutoHyphens w:val="0"/>
        <w:spacing w:before="0" w:line="240" w:lineRule="auto"/>
        <w:ind w:left="720"/>
        <w:rPr>
          <w:rFonts w:cstheme="minorHAnsi"/>
          <w:sz w:val="20"/>
          <w:szCs w:val="20"/>
        </w:rPr>
      </w:pPr>
      <w:r w:rsidRPr="00040F08">
        <w:rPr>
          <w:rFonts w:cstheme="minorHAnsi"/>
          <w:sz w:val="20"/>
          <w:szCs w:val="20"/>
        </w:rPr>
        <w:t>Kävely tai pyöräily on helpointa</w:t>
      </w:r>
    </w:p>
    <w:p w14:paraId="5DFE0E9F" w14:textId="77777777" w:rsidR="00040F08" w:rsidRPr="00040F08" w:rsidRDefault="00040F08" w:rsidP="00040F08">
      <w:pPr>
        <w:pStyle w:val="Luettelokappale"/>
        <w:numPr>
          <w:ilvl w:val="0"/>
          <w:numId w:val="31"/>
        </w:numPr>
        <w:suppressAutoHyphens w:val="0"/>
        <w:spacing w:before="0" w:line="240" w:lineRule="auto"/>
        <w:ind w:left="720"/>
        <w:rPr>
          <w:rFonts w:cstheme="minorHAnsi"/>
          <w:sz w:val="20"/>
          <w:szCs w:val="20"/>
        </w:rPr>
      </w:pPr>
      <w:r w:rsidRPr="00040F08">
        <w:rPr>
          <w:rFonts w:cstheme="minorHAnsi"/>
          <w:sz w:val="20"/>
          <w:szCs w:val="20"/>
        </w:rPr>
        <w:t>Haluan kävellä tai pyöräillä liikunnan vuoksi</w:t>
      </w:r>
    </w:p>
    <w:p w14:paraId="7683D462" w14:textId="77777777" w:rsidR="00040F08" w:rsidRPr="00040F08" w:rsidRDefault="00040F08" w:rsidP="00040F08">
      <w:pPr>
        <w:pStyle w:val="Luettelokappale"/>
        <w:numPr>
          <w:ilvl w:val="0"/>
          <w:numId w:val="31"/>
        </w:numPr>
        <w:suppressAutoHyphens w:val="0"/>
        <w:spacing w:before="0" w:line="240" w:lineRule="auto"/>
        <w:ind w:left="720"/>
        <w:rPr>
          <w:rFonts w:cstheme="minorHAnsi"/>
          <w:sz w:val="20"/>
          <w:szCs w:val="20"/>
        </w:rPr>
      </w:pPr>
      <w:r w:rsidRPr="00040F08">
        <w:rPr>
          <w:rFonts w:cstheme="minorHAnsi"/>
          <w:sz w:val="20"/>
          <w:szCs w:val="20"/>
        </w:rPr>
        <w:t>Joukkoliikenneyhteyttä ei ole</w:t>
      </w:r>
    </w:p>
    <w:p w14:paraId="3A779FA6" w14:textId="77777777" w:rsidR="00040F08" w:rsidRPr="00040F08" w:rsidRDefault="00040F08" w:rsidP="00040F08">
      <w:pPr>
        <w:pStyle w:val="Luettelokappale"/>
        <w:numPr>
          <w:ilvl w:val="0"/>
          <w:numId w:val="31"/>
        </w:numPr>
        <w:suppressAutoHyphens w:val="0"/>
        <w:spacing w:before="0" w:line="240" w:lineRule="auto"/>
        <w:ind w:left="720"/>
        <w:rPr>
          <w:rFonts w:cstheme="minorHAnsi"/>
          <w:sz w:val="20"/>
          <w:szCs w:val="20"/>
        </w:rPr>
      </w:pPr>
      <w:r w:rsidRPr="00040F08">
        <w:rPr>
          <w:rFonts w:cstheme="minorHAnsi"/>
          <w:sz w:val="20"/>
          <w:szCs w:val="20"/>
        </w:rPr>
        <w:t>Pysäkki tai asema on liian kaukana</w:t>
      </w:r>
    </w:p>
    <w:p w14:paraId="1A347A73" w14:textId="77777777" w:rsidR="00040F08" w:rsidRPr="00040F08" w:rsidRDefault="00040F08" w:rsidP="00040F08">
      <w:pPr>
        <w:pStyle w:val="Luettelokappale"/>
        <w:numPr>
          <w:ilvl w:val="0"/>
          <w:numId w:val="31"/>
        </w:numPr>
        <w:suppressAutoHyphens w:val="0"/>
        <w:spacing w:before="0" w:line="240" w:lineRule="auto"/>
        <w:ind w:left="720"/>
        <w:rPr>
          <w:rFonts w:cstheme="minorHAnsi"/>
          <w:sz w:val="20"/>
          <w:szCs w:val="20"/>
        </w:rPr>
      </w:pPr>
      <w:r w:rsidRPr="00040F08">
        <w:rPr>
          <w:rFonts w:cstheme="minorHAnsi"/>
          <w:sz w:val="20"/>
          <w:szCs w:val="20"/>
        </w:rPr>
        <w:t>Joukkoliikenteen aikataulut eivät sovi minulle</w:t>
      </w:r>
    </w:p>
    <w:p w14:paraId="6A4A4AC4" w14:textId="77777777" w:rsidR="00040F08" w:rsidRPr="00040F08" w:rsidRDefault="00040F08" w:rsidP="00040F08">
      <w:pPr>
        <w:pStyle w:val="Luettelokappale"/>
        <w:numPr>
          <w:ilvl w:val="0"/>
          <w:numId w:val="31"/>
        </w:numPr>
        <w:suppressAutoHyphens w:val="0"/>
        <w:spacing w:before="0" w:line="240" w:lineRule="auto"/>
        <w:ind w:left="720"/>
        <w:rPr>
          <w:rFonts w:cstheme="minorHAnsi"/>
          <w:sz w:val="20"/>
          <w:szCs w:val="20"/>
        </w:rPr>
      </w:pPr>
      <w:r w:rsidRPr="00040F08">
        <w:rPr>
          <w:rFonts w:cstheme="minorHAnsi"/>
          <w:sz w:val="20"/>
          <w:szCs w:val="20"/>
        </w:rPr>
        <w:t>Matka joukkoliikenteellä kestää liian kauan</w:t>
      </w:r>
    </w:p>
    <w:p w14:paraId="3F233BDC" w14:textId="77777777" w:rsidR="00040F08" w:rsidRPr="00040F08" w:rsidRDefault="00040F08" w:rsidP="00040F08">
      <w:pPr>
        <w:pStyle w:val="Luettelokappale"/>
        <w:numPr>
          <w:ilvl w:val="0"/>
          <w:numId w:val="31"/>
        </w:numPr>
        <w:suppressAutoHyphens w:val="0"/>
        <w:spacing w:before="0" w:line="240" w:lineRule="auto"/>
        <w:ind w:left="720"/>
        <w:rPr>
          <w:rFonts w:cstheme="minorHAnsi"/>
          <w:sz w:val="20"/>
          <w:szCs w:val="20"/>
        </w:rPr>
      </w:pPr>
      <w:r w:rsidRPr="00040F08">
        <w:rPr>
          <w:rFonts w:cstheme="minorHAnsi"/>
          <w:sz w:val="20"/>
          <w:szCs w:val="20"/>
        </w:rPr>
        <w:t>Vaihdot joukkoliikennevälineestä toiseen ovat hankalia</w:t>
      </w:r>
    </w:p>
    <w:p w14:paraId="45BC4E06" w14:textId="77777777" w:rsidR="00040F08" w:rsidRPr="00040F08" w:rsidRDefault="00040F08" w:rsidP="00040F08">
      <w:pPr>
        <w:pStyle w:val="Luettelokappale"/>
        <w:numPr>
          <w:ilvl w:val="0"/>
          <w:numId w:val="31"/>
        </w:numPr>
        <w:suppressAutoHyphens w:val="0"/>
        <w:spacing w:before="0" w:line="240" w:lineRule="auto"/>
        <w:ind w:left="720"/>
        <w:rPr>
          <w:rFonts w:cstheme="minorHAnsi"/>
          <w:sz w:val="20"/>
          <w:szCs w:val="20"/>
        </w:rPr>
      </w:pPr>
      <w:r w:rsidRPr="00040F08">
        <w:rPr>
          <w:rFonts w:cstheme="minorHAnsi"/>
          <w:sz w:val="20"/>
          <w:szCs w:val="20"/>
        </w:rPr>
        <w:t>Liityntäpysäköintimahdollisuus autolle tai pyörälle on huono</w:t>
      </w:r>
    </w:p>
    <w:p w14:paraId="640A139E" w14:textId="77777777" w:rsidR="00040F08" w:rsidRPr="00040F08" w:rsidRDefault="00040F08" w:rsidP="00040F08">
      <w:pPr>
        <w:pStyle w:val="Luettelokappale"/>
        <w:numPr>
          <w:ilvl w:val="0"/>
          <w:numId w:val="31"/>
        </w:numPr>
        <w:suppressAutoHyphens w:val="0"/>
        <w:spacing w:before="0" w:line="240" w:lineRule="auto"/>
        <w:ind w:left="720"/>
        <w:rPr>
          <w:rFonts w:cstheme="minorHAnsi"/>
          <w:sz w:val="20"/>
          <w:szCs w:val="20"/>
        </w:rPr>
      </w:pPr>
      <w:r w:rsidRPr="00040F08">
        <w:rPr>
          <w:rFonts w:cstheme="minorHAnsi"/>
          <w:sz w:val="20"/>
          <w:szCs w:val="20"/>
        </w:rPr>
        <w:t>Joukkoliikenne on liian kallista</w:t>
      </w:r>
    </w:p>
    <w:p w14:paraId="719F93A0" w14:textId="77777777" w:rsidR="00040F08" w:rsidRPr="00040F08" w:rsidRDefault="00040F08" w:rsidP="00040F08">
      <w:pPr>
        <w:pStyle w:val="Luettelokappale"/>
        <w:numPr>
          <w:ilvl w:val="0"/>
          <w:numId w:val="31"/>
        </w:numPr>
        <w:suppressAutoHyphens w:val="0"/>
        <w:spacing w:before="0" w:line="240" w:lineRule="auto"/>
        <w:ind w:left="720"/>
        <w:rPr>
          <w:rFonts w:cstheme="minorHAnsi"/>
          <w:sz w:val="20"/>
          <w:szCs w:val="20"/>
        </w:rPr>
      </w:pPr>
      <w:r w:rsidRPr="00040F08">
        <w:rPr>
          <w:rFonts w:cstheme="minorHAnsi"/>
          <w:sz w:val="20"/>
          <w:szCs w:val="20"/>
        </w:rPr>
        <w:t>Joukkoliikenteellä kulkeminen on epämukavaa tai turvatonta</w:t>
      </w:r>
    </w:p>
    <w:p w14:paraId="11EF4B4D" w14:textId="77777777" w:rsidR="00040F08" w:rsidRPr="00040F08" w:rsidRDefault="00040F08" w:rsidP="00040F08">
      <w:pPr>
        <w:pStyle w:val="Luettelokappale"/>
        <w:numPr>
          <w:ilvl w:val="0"/>
          <w:numId w:val="31"/>
        </w:numPr>
        <w:suppressAutoHyphens w:val="0"/>
        <w:spacing w:before="0" w:line="240" w:lineRule="auto"/>
        <w:ind w:left="720"/>
        <w:rPr>
          <w:rFonts w:cstheme="minorHAnsi"/>
          <w:sz w:val="20"/>
          <w:szCs w:val="20"/>
        </w:rPr>
      </w:pPr>
      <w:r w:rsidRPr="00040F08">
        <w:rPr>
          <w:rFonts w:cstheme="minorHAnsi"/>
          <w:sz w:val="20"/>
          <w:szCs w:val="20"/>
        </w:rPr>
        <w:t>Joukkoliikenne on epäluotettavaa</w:t>
      </w:r>
    </w:p>
    <w:p w14:paraId="24288B49" w14:textId="77777777" w:rsidR="00040F08" w:rsidRPr="00040F08" w:rsidRDefault="00040F08" w:rsidP="00040F08">
      <w:pPr>
        <w:pStyle w:val="Luettelokappale"/>
        <w:numPr>
          <w:ilvl w:val="0"/>
          <w:numId w:val="31"/>
        </w:numPr>
        <w:suppressAutoHyphens w:val="0"/>
        <w:spacing w:before="0" w:line="240" w:lineRule="auto"/>
        <w:ind w:left="720"/>
        <w:rPr>
          <w:rFonts w:cstheme="minorHAnsi"/>
          <w:sz w:val="20"/>
          <w:szCs w:val="20"/>
        </w:rPr>
      </w:pPr>
      <w:r w:rsidRPr="00040F08">
        <w:rPr>
          <w:rFonts w:cstheme="minorHAnsi"/>
          <w:sz w:val="20"/>
          <w:szCs w:val="20"/>
        </w:rPr>
        <w:t>Terveydellinen syy</w:t>
      </w:r>
    </w:p>
    <w:p w14:paraId="42743FD8" w14:textId="77777777" w:rsidR="00040F08" w:rsidRPr="00040F08" w:rsidRDefault="00040F08" w:rsidP="00040F08">
      <w:pPr>
        <w:pStyle w:val="Luettelokappale"/>
        <w:numPr>
          <w:ilvl w:val="0"/>
          <w:numId w:val="31"/>
        </w:numPr>
        <w:suppressAutoHyphens w:val="0"/>
        <w:spacing w:before="0" w:line="240" w:lineRule="auto"/>
        <w:ind w:left="720"/>
        <w:rPr>
          <w:rFonts w:cstheme="minorHAnsi"/>
          <w:sz w:val="20"/>
          <w:szCs w:val="20"/>
        </w:rPr>
      </w:pPr>
      <w:r w:rsidRPr="00040F08">
        <w:rPr>
          <w:rFonts w:cstheme="minorHAnsi"/>
          <w:sz w:val="20"/>
          <w:szCs w:val="20"/>
        </w:rPr>
        <w:t>Kuljen kimppakyydillä</w:t>
      </w:r>
    </w:p>
    <w:p w14:paraId="00C21086" w14:textId="77777777" w:rsidR="00040F08" w:rsidRPr="00040F08" w:rsidRDefault="00040F08" w:rsidP="00040F08">
      <w:pPr>
        <w:pStyle w:val="Luettelokappale"/>
        <w:numPr>
          <w:ilvl w:val="0"/>
          <w:numId w:val="31"/>
        </w:numPr>
        <w:suppressAutoHyphens w:val="0"/>
        <w:spacing w:before="0" w:line="240" w:lineRule="auto"/>
        <w:ind w:left="720"/>
        <w:rPr>
          <w:rFonts w:cstheme="minorHAnsi"/>
          <w:sz w:val="20"/>
          <w:szCs w:val="20"/>
        </w:rPr>
      </w:pPr>
      <w:r w:rsidRPr="00040F08">
        <w:rPr>
          <w:rFonts w:cstheme="minorHAnsi"/>
          <w:sz w:val="20"/>
          <w:szCs w:val="20"/>
        </w:rPr>
        <w:t>Olen lähinnä etätöissä</w:t>
      </w:r>
    </w:p>
    <w:p w14:paraId="300089FF" w14:textId="77777777" w:rsidR="00040F08" w:rsidRPr="00040F08" w:rsidRDefault="00040F08" w:rsidP="00040F08">
      <w:pPr>
        <w:pStyle w:val="Luettelokappale"/>
        <w:numPr>
          <w:ilvl w:val="0"/>
          <w:numId w:val="31"/>
        </w:numPr>
        <w:suppressAutoHyphens w:val="0"/>
        <w:spacing w:before="0" w:line="240" w:lineRule="auto"/>
        <w:ind w:left="720"/>
        <w:rPr>
          <w:rFonts w:cstheme="minorHAnsi"/>
          <w:sz w:val="20"/>
          <w:szCs w:val="20"/>
        </w:rPr>
      </w:pPr>
      <w:r w:rsidRPr="00040F08">
        <w:rPr>
          <w:rFonts w:cstheme="minorHAnsi"/>
          <w:sz w:val="20"/>
          <w:szCs w:val="20"/>
        </w:rPr>
        <w:t>Muu syy</w:t>
      </w:r>
    </w:p>
    <w:p w14:paraId="1FBAC0A6" w14:textId="77777777" w:rsidR="00040F08" w:rsidRPr="00040F08" w:rsidRDefault="00040F08" w:rsidP="00040F08">
      <w:pPr>
        <w:pStyle w:val="Luettelokappale"/>
        <w:numPr>
          <w:ilvl w:val="0"/>
          <w:numId w:val="31"/>
        </w:numPr>
        <w:suppressAutoHyphens w:val="0"/>
        <w:spacing w:before="0" w:line="240" w:lineRule="auto"/>
        <w:ind w:left="720"/>
        <w:rPr>
          <w:rFonts w:cstheme="minorHAnsi"/>
          <w:sz w:val="20"/>
          <w:szCs w:val="20"/>
        </w:rPr>
      </w:pPr>
      <w:r w:rsidRPr="00040F08">
        <w:rPr>
          <w:rFonts w:cstheme="minorHAnsi"/>
          <w:sz w:val="20"/>
          <w:szCs w:val="20"/>
        </w:rPr>
        <w:t>En osaa sanoa</w:t>
      </w:r>
    </w:p>
    <w:p w14:paraId="5A7D6A72" w14:textId="77777777" w:rsidR="00040F08" w:rsidRPr="00DD1E15" w:rsidRDefault="00040F08" w:rsidP="00040F08">
      <w:pPr>
        <w:spacing w:line="240" w:lineRule="auto"/>
        <w:rPr>
          <w:rFonts w:cstheme="minorHAnsi"/>
        </w:rPr>
      </w:pPr>
    </w:p>
    <w:p w14:paraId="18697A36" w14:textId="77777777" w:rsidR="00040F08" w:rsidRPr="005C30E4" w:rsidRDefault="00040F08" w:rsidP="00040F08">
      <w:pPr>
        <w:pStyle w:val="Luettelokappale"/>
        <w:numPr>
          <w:ilvl w:val="0"/>
          <w:numId w:val="18"/>
        </w:numPr>
        <w:suppressAutoHyphens w:val="0"/>
        <w:spacing w:before="0" w:after="160" w:line="259" w:lineRule="auto"/>
        <w:rPr>
          <w:rFonts w:cstheme="minorHAnsi"/>
          <w:b/>
          <w:bCs/>
        </w:rPr>
      </w:pPr>
      <w:r w:rsidRPr="005C30E4">
        <w:rPr>
          <w:rFonts w:cstheme="minorHAnsi"/>
          <w:b/>
          <w:bCs/>
        </w:rPr>
        <w:t>Sisältyykö työhösi matkustamista työajalla (ns. työasiamatkoja)?</w:t>
      </w:r>
    </w:p>
    <w:p w14:paraId="21821CDF" w14:textId="77777777" w:rsidR="00040F08" w:rsidRPr="00040F08" w:rsidRDefault="00040F08" w:rsidP="00040F08">
      <w:pPr>
        <w:pStyle w:val="Luettelokappale"/>
        <w:numPr>
          <w:ilvl w:val="0"/>
          <w:numId w:val="28"/>
        </w:numPr>
        <w:suppressAutoHyphens w:val="0"/>
        <w:spacing w:before="0" w:after="160" w:line="259" w:lineRule="auto"/>
        <w:rPr>
          <w:rFonts w:cstheme="minorHAnsi"/>
          <w:sz w:val="20"/>
          <w:szCs w:val="20"/>
        </w:rPr>
      </w:pPr>
      <w:r w:rsidRPr="00040F08">
        <w:rPr>
          <w:rFonts w:cstheme="minorHAnsi"/>
          <w:sz w:val="20"/>
          <w:szCs w:val="20"/>
        </w:rPr>
        <w:t>Ei</w:t>
      </w:r>
    </w:p>
    <w:p w14:paraId="179A53C8" w14:textId="77777777" w:rsidR="00040F08" w:rsidRPr="00040F08" w:rsidRDefault="00040F08" w:rsidP="00040F08">
      <w:pPr>
        <w:pStyle w:val="Luettelokappale"/>
        <w:numPr>
          <w:ilvl w:val="0"/>
          <w:numId w:val="28"/>
        </w:numPr>
        <w:suppressAutoHyphens w:val="0"/>
        <w:spacing w:before="0" w:after="160" w:line="259" w:lineRule="auto"/>
        <w:rPr>
          <w:rFonts w:cstheme="minorHAnsi"/>
          <w:sz w:val="20"/>
          <w:szCs w:val="20"/>
        </w:rPr>
      </w:pPr>
      <w:r w:rsidRPr="00040F08">
        <w:rPr>
          <w:rFonts w:cstheme="minorHAnsi"/>
          <w:sz w:val="20"/>
          <w:szCs w:val="20"/>
        </w:rPr>
        <w:t>Kyllä, 4–7 päivänä viikossa</w:t>
      </w:r>
    </w:p>
    <w:p w14:paraId="168CDF0C" w14:textId="77777777" w:rsidR="00040F08" w:rsidRPr="00040F08" w:rsidRDefault="00040F08" w:rsidP="00040F08">
      <w:pPr>
        <w:pStyle w:val="Luettelokappale"/>
        <w:numPr>
          <w:ilvl w:val="0"/>
          <w:numId w:val="28"/>
        </w:numPr>
        <w:suppressAutoHyphens w:val="0"/>
        <w:spacing w:before="0" w:after="160" w:line="259" w:lineRule="auto"/>
        <w:rPr>
          <w:rFonts w:cstheme="minorHAnsi"/>
          <w:sz w:val="20"/>
          <w:szCs w:val="20"/>
        </w:rPr>
      </w:pPr>
      <w:r w:rsidRPr="00040F08">
        <w:rPr>
          <w:rFonts w:cstheme="minorHAnsi"/>
          <w:sz w:val="20"/>
          <w:szCs w:val="20"/>
        </w:rPr>
        <w:t>Kyllä, 1–3 päivänä viikossa</w:t>
      </w:r>
    </w:p>
    <w:p w14:paraId="35559C76" w14:textId="77777777" w:rsidR="00040F08" w:rsidRPr="00040F08" w:rsidRDefault="00040F08" w:rsidP="00040F08">
      <w:pPr>
        <w:pStyle w:val="Luettelokappale"/>
        <w:numPr>
          <w:ilvl w:val="0"/>
          <w:numId w:val="28"/>
        </w:numPr>
        <w:suppressAutoHyphens w:val="0"/>
        <w:spacing w:before="0" w:after="160" w:line="259" w:lineRule="auto"/>
        <w:rPr>
          <w:rFonts w:cstheme="minorHAnsi"/>
          <w:sz w:val="20"/>
          <w:szCs w:val="20"/>
        </w:rPr>
      </w:pPr>
      <w:r w:rsidRPr="00040F08">
        <w:rPr>
          <w:rFonts w:cstheme="minorHAnsi"/>
          <w:sz w:val="20"/>
          <w:szCs w:val="20"/>
        </w:rPr>
        <w:t>Kyllä, 1–3 kertaa kuussa</w:t>
      </w:r>
    </w:p>
    <w:p w14:paraId="30603130" w14:textId="77777777" w:rsidR="00040F08" w:rsidRPr="00040F08" w:rsidRDefault="00040F08" w:rsidP="00040F08">
      <w:pPr>
        <w:pStyle w:val="Luettelokappale"/>
        <w:numPr>
          <w:ilvl w:val="0"/>
          <w:numId w:val="28"/>
        </w:numPr>
        <w:suppressAutoHyphens w:val="0"/>
        <w:spacing w:before="0" w:after="160" w:line="259" w:lineRule="auto"/>
        <w:rPr>
          <w:rFonts w:cstheme="minorHAnsi"/>
          <w:sz w:val="20"/>
          <w:szCs w:val="20"/>
        </w:rPr>
      </w:pPr>
      <w:r w:rsidRPr="00040F08">
        <w:rPr>
          <w:rFonts w:cstheme="minorHAnsi"/>
          <w:sz w:val="20"/>
          <w:szCs w:val="20"/>
        </w:rPr>
        <w:t>Kyllä, harvemmin kuin kerran kuussa</w:t>
      </w:r>
    </w:p>
    <w:p w14:paraId="754BBB80" w14:textId="77777777" w:rsidR="00040F08" w:rsidRPr="00FB2EEF" w:rsidRDefault="00040F08" w:rsidP="00040F08">
      <w:pPr>
        <w:pStyle w:val="Luettelokappale"/>
        <w:ind w:left="1080"/>
        <w:rPr>
          <w:rFonts w:cstheme="minorHAnsi"/>
        </w:rPr>
      </w:pPr>
    </w:p>
    <w:p w14:paraId="75651F1F" w14:textId="77777777" w:rsidR="00040F08" w:rsidRPr="005C30E4" w:rsidRDefault="00040F08" w:rsidP="00040F08">
      <w:pPr>
        <w:pStyle w:val="Luettelokappale"/>
        <w:ind w:left="360"/>
        <w:rPr>
          <w:rFonts w:cstheme="minorHAnsi"/>
        </w:rPr>
      </w:pPr>
      <w:r w:rsidRPr="000862CD">
        <w:rPr>
          <w:rFonts w:cstheme="minorHAnsi"/>
          <w:i/>
          <w:iCs/>
        </w:rPr>
        <w:t>Jos muu kuin Ei -&gt;</w:t>
      </w:r>
      <w:r w:rsidRPr="005C30E4">
        <w:rPr>
          <w:rFonts w:cstheme="minorHAnsi"/>
        </w:rPr>
        <w:t xml:space="preserve"> </w:t>
      </w:r>
      <w:r w:rsidRPr="005C30E4">
        <w:rPr>
          <w:rFonts w:cstheme="minorHAnsi"/>
          <w:b/>
          <w:bCs/>
        </w:rPr>
        <w:t>Valitse 1–2 kulku</w:t>
      </w:r>
      <w:r>
        <w:rPr>
          <w:rFonts w:cstheme="minorHAnsi"/>
          <w:b/>
          <w:bCs/>
        </w:rPr>
        <w:t>tapaa</w:t>
      </w:r>
      <w:r w:rsidRPr="005C30E4">
        <w:rPr>
          <w:rFonts w:cstheme="minorHAnsi"/>
          <w:b/>
          <w:bCs/>
        </w:rPr>
        <w:t>, jo</w:t>
      </w:r>
      <w:r>
        <w:rPr>
          <w:rFonts w:cstheme="minorHAnsi"/>
          <w:b/>
          <w:bCs/>
        </w:rPr>
        <w:t>ita</w:t>
      </w:r>
      <w:r w:rsidRPr="005C30E4">
        <w:rPr>
          <w:rFonts w:cstheme="minorHAnsi"/>
          <w:b/>
          <w:bCs/>
        </w:rPr>
        <w:t xml:space="preserve"> käytät </w:t>
      </w:r>
      <w:r>
        <w:rPr>
          <w:rFonts w:cstheme="minorHAnsi"/>
          <w:b/>
          <w:bCs/>
        </w:rPr>
        <w:t>useimmiten</w:t>
      </w:r>
      <w:r w:rsidRPr="005C30E4">
        <w:rPr>
          <w:rFonts w:cstheme="minorHAnsi"/>
          <w:b/>
          <w:bCs/>
        </w:rPr>
        <w:t xml:space="preserve"> työasiamatkoilla.</w:t>
      </w:r>
    </w:p>
    <w:p w14:paraId="4367F1C1" w14:textId="77777777" w:rsidR="00040F08" w:rsidRPr="00040F08" w:rsidRDefault="00040F08" w:rsidP="00040F08">
      <w:pPr>
        <w:pStyle w:val="Luettelokappale"/>
        <w:numPr>
          <w:ilvl w:val="0"/>
          <w:numId w:val="33"/>
        </w:numPr>
        <w:suppressAutoHyphens w:val="0"/>
        <w:autoSpaceDE w:val="0"/>
        <w:autoSpaceDN w:val="0"/>
        <w:adjustRightInd w:val="0"/>
        <w:spacing w:before="0" w:after="120" w:line="240" w:lineRule="auto"/>
        <w:ind w:left="1080"/>
        <w:rPr>
          <w:rFonts w:cstheme="minorHAnsi"/>
          <w:color w:val="000000"/>
          <w:spacing w:val="-1"/>
          <w:sz w:val="20"/>
          <w:szCs w:val="20"/>
        </w:rPr>
      </w:pPr>
      <w:r w:rsidRPr="00040F08">
        <w:rPr>
          <w:rFonts w:cstheme="minorHAnsi"/>
          <w:color w:val="000000"/>
          <w:spacing w:val="-1"/>
          <w:sz w:val="20"/>
          <w:szCs w:val="20"/>
        </w:rPr>
        <w:t>Henkilöauto kuljettajana</w:t>
      </w:r>
    </w:p>
    <w:p w14:paraId="05B25EF2" w14:textId="77777777" w:rsidR="00040F08" w:rsidRPr="00040F08" w:rsidRDefault="00040F08" w:rsidP="00040F08">
      <w:pPr>
        <w:pStyle w:val="Luettelokappale"/>
        <w:numPr>
          <w:ilvl w:val="0"/>
          <w:numId w:val="33"/>
        </w:numPr>
        <w:suppressAutoHyphens w:val="0"/>
        <w:autoSpaceDE w:val="0"/>
        <w:autoSpaceDN w:val="0"/>
        <w:adjustRightInd w:val="0"/>
        <w:spacing w:before="0" w:after="120" w:line="240" w:lineRule="auto"/>
        <w:ind w:left="1080"/>
        <w:rPr>
          <w:rFonts w:cstheme="minorHAnsi"/>
          <w:color w:val="000000"/>
          <w:spacing w:val="-1"/>
          <w:sz w:val="20"/>
          <w:szCs w:val="20"/>
        </w:rPr>
      </w:pPr>
      <w:r w:rsidRPr="00040F08">
        <w:rPr>
          <w:rFonts w:cstheme="minorHAnsi"/>
          <w:color w:val="000000"/>
          <w:spacing w:val="-1"/>
          <w:sz w:val="20"/>
          <w:szCs w:val="20"/>
        </w:rPr>
        <w:t>Henkilöauto matkustajana</w:t>
      </w:r>
    </w:p>
    <w:p w14:paraId="26F1179F" w14:textId="77777777" w:rsidR="00040F08" w:rsidRPr="00040F08" w:rsidRDefault="00040F08" w:rsidP="00040F08">
      <w:pPr>
        <w:pStyle w:val="Luettelokappale"/>
        <w:numPr>
          <w:ilvl w:val="0"/>
          <w:numId w:val="33"/>
        </w:numPr>
        <w:suppressAutoHyphens w:val="0"/>
        <w:autoSpaceDE w:val="0"/>
        <w:autoSpaceDN w:val="0"/>
        <w:adjustRightInd w:val="0"/>
        <w:spacing w:before="0" w:after="120" w:line="240" w:lineRule="auto"/>
        <w:ind w:left="1080"/>
        <w:rPr>
          <w:rFonts w:cstheme="minorHAnsi"/>
          <w:color w:val="000000"/>
          <w:spacing w:val="-1"/>
          <w:sz w:val="20"/>
          <w:szCs w:val="20"/>
        </w:rPr>
      </w:pPr>
      <w:r w:rsidRPr="00040F08">
        <w:rPr>
          <w:rFonts w:cstheme="minorHAnsi"/>
          <w:color w:val="000000"/>
          <w:spacing w:val="-1"/>
          <w:sz w:val="20"/>
          <w:szCs w:val="20"/>
        </w:rPr>
        <w:t>Kuorma- tai pakettiauto</w:t>
      </w:r>
    </w:p>
    <w:p w14:paraId="0A2400F6" w14:textId="77777777" w:rsidR="00040F08" w:rsidRPr="00040F08" w:rsidRDefault="00040F08" w:rsidP="00040F08">
      <w:pPr>
        <w:pStyle w:val="Luettelokappale"/>
        <w:numPr>
          <w:ilvl w:val="0"/>
          <w:numId w:val="33"/>
        </w:numPr>
        <w:suppressAutoHyphens w:val="0"/>
        <w:autoSpaceDE w:val="0"/>
        <w:autoSpaceDN w:val="0"/>
        <w:adjustRightInd w:val="0"/>
        <w:spacing w:before="0" w:after="120" w:line="240" w:lineRule="auto"/>
        <w:ind w:left="1080"/>
        <w:rPr>
          <w:rFonts w:cstheme="minorHAnsi"/>
          <w:color w:val="000000"/>
          <w:spacing w:val="-1"/>
          <w:sz w:val="20"/>
          <w:szCs w:val="20"/>
        </w:rPr>
      </w:pPr>
      <w:r w:rsidRPr="00040F08">
        <w:rPr>
          <w:rFonts w:cstheme="minorHAnsi"/>
          <w:color w:val="000000"/>
          <w:spacing w:val="-1"/>
          <w:sz w:val="20"/>
          <w:szCs w:val="20"/>
        </w:rPr>
        <w:t>Taksi</w:t>
      </w:r>
    </w:p>
    <w:p w14:paraId="22459ACF" w14:textId="77777777" w:rsidR="00040F08" w:rsidRPr="00040F08" w:rsidRDefault="00040F08" w:rsidP="00040F08">
      <w:pPr>
        <w:pStyle w:val="Luettelokappale"/>
        <w:numPr>
          <w:ilvl w:val="0"/>
          <w:numId w:val="33"/>
        </w:numPr>
        <w:suppressAutoHyphens w:val="0"/>
        <w:autoSpaceDE w:val="0"/>
        <w:autoSpaceDN w:val="0"/>
        <w:adjustRightInd w:val="0"/>
        <w:spacing w:before="0" w:after="120" w:line="240" w:lineRule="auto"/>
        <w:ind w:left="1080"/>
        <w:rPr>
          <w:rFonts w:cstheme="minorHAnsi"/>
          <w:color w:val="000000"/>
          <w:spacing w:val="-1"/>
          <w:sz w:val="20"/>
          <w:szCs w:val="20"/>
        </w:rPr>
      </w:pPr>
      <w:r w:rsidRPr="00040F08">
        <w:rPr>
          <w:rFonts w:cstheme="minorHAnsi"/>
          <w:color w:val="000000"/>
          <w:spacing w:val="-1"/>
          <w:sz w:val="20"/>
          <w:szCs w:val="20"/>
        </w:rPr>
        <w:t>Bussi</w:t>
      </w:r>
    </w:p>
    <w:p w14:paraId="6350CEF0" w14:textId="77777777" w:rsidR="00040F08" w:rsidRPr="00040F08" w:rsidRDefault="00040F08" w:rsidP="00040F08">
      <w:pPr>
        <w:pStyle w:val="Luettelokappale"/>
        <w:numPr>
          <w:ilvl w:val="0"/>
          <w:numId w:val="33"/>
        </w:numPr>
        <w:suppressAutoHyphens w:val="0"/>
        <w:autoSpaceDE w:val="0"/>
        <w:autoSpaceDN w:val="0"/>
        <w:adjustRightInd w:val="0"/>
        <w:spacing w:before="0" w:after="120" w:line="240" w:lineRule="auto"/>
        <w:ind w:left="1080"/>
        <w:rPr>
          <w:rFonts w:cstheme="minorHAnsi"/>
          <w:color w:val="000000"/>
          <w:spacing w:val="-1"/>
          <w:sz w:val="20"/>
          <w:szCs w:val="20"/>
        </w:rPr>
      </w:pPr>
      <w:r w:rsidRPr="00040F08">
        <w:rPr>
          <w:rFonts w:cstheme="minorHAnsi"/>
          <w:color w:val="000000"/>
          <w:spacing w:val="-1"/>
          <w:sz w:val="20"/>
          <w:szCs w:val="20"/>
        </w:rPr>
        <w:t>Juna</w:t>
      </w:r>
    </w:p>
    <w:p w14:paraId="2E1FC1ED" w14:textId="77777777" w:rsidR="00040F08" w:rsidRPr="00040F08" w:rsidRDefault="00040F08" w:rsidP="00040F08">
      <w:pPr>
        <w:pStyle w:val="Luettelokappale"/>
        <w:numPr>
          <w:ilvl w:val="0"/>
          <w:numId w:val="33"/>
        </w:numPr>
        <w:suppressAutoHyphens w:val="0"/>
        <w:autoSpaceDE w:val="0"/>
        <w:autoSpaceDN w:val="0"/>
        <w:adjustRightInd w:val="0"/>
        <w:spacing w:before="0" w:after="120" w:line="240" w:lineRule="auto"/>
        <w:ind w:left="1080"/>
        <w:rPr>
          <w:rFonts w:cstheme="minorHAnsi"/>
          <w:color w:val="000000"/>
          <w:spacing w:val="-1"/>
          <w:sz w:val="20"/>
          <w:szCs w:val="20"/>
        </w:rPr>
      </w:pPr>
      <w:r w:rsidRPr="00040F08">
        <w:rPr>
          <w:rFonts w:cstheme="minorHAnsi"/>
          <w:color w:val="000000"/>
          <w:spacing w:val="-1"/>
          <w:sz w:val="20"/>
          <w:szCs w:val="20"/>
        </w:rPr>
        <w:t>Lentokone</w:t>
      </w:r>
    </w:p>
    <w:p w14:paraId="135F7ACA" w14:textId="77777777" w:rsidR="00040F08" w:rsidRPr="00040F08" w:rsidRDefault="00040F08" w:rsidP="00040F08">
      <w:pPr>
        <w:pStyle w:val="Luettelokappale"/>
        <w:numPr>
          <w:ilvl w:val="0"/>
          <w:numId w:val="33"/>
        </w:numPr>
        <w:suppressAutoHyphens w:val="0"/>
        <w:autoSpaceDE w:val="0"/>
        <w:autoSpaceDN w:val="0"/>
        <w:adjustRightInd w:val="0"/>
        <w:spacing w:before="0" w:after="120" w:line="240" w:lineRule="auto"/>
        <w:ind w:left="1080"/>
        <w:rPr>
          <w:rFonts w:cstheme="minorHAnsi"/>
          <w:color w:val="000000"/>
          <w:spacing w:val="-1"/>
          <w:sz w:val="20"/>
          <w:szCs w:val="20"/>
        </w:rPr>
      </w:pPr>
      <w:r w:rsidRPr="00040F08">
        <w:rPr>
          <w:rFonts w:cstheme="minorHAnsi"/>
          <w:color w:val="000000"/>
          <w:spacing w:val="-1"/>
          <w:sz w:val="20"/>
          <w:szCs w:val="20"/>
        </w:rPr>
        <w:t>Kävely</w:t>
      </w:r>
    </w:p>
    <w:p w14:paraId="50F65B1E" w14:textId="77777777" w:rsidR="00040F08" w:rsidRPr="00040F08" w:rsidRDefault="00040F08" w:rsidP="00040F08">
      <w:pPr>
        <w:pStyle w:val="Luettelokappale"/>
        <w:numPr>
          <w:ilvl w:val="0"/>
          <w:numId w:val="33"/>
        </w:numPr>
        <w:suppressAutoHyphens w:val="0"/>
        <w:autoSpaceDE w:val="0"/>
        <w:autoSpaceDN w:val="0"/>
        <w:adjustRightInd w:val="0"/>
        <w:spacing w:before="0" w:after="120" w:line="240" w:lineRule="auto"/>
        <w:ind w:left="1080"/>
        <w:rPr>
          <w:rFonts w:cstheme="minorHAnsi"/>
          <w:color w:val="000000"/>
          <w:spacing w:val="-1"/>
          <w:sz w:val="20"/>
          <w:szCs w:val="20"/>
        </w:rPr>
      </w:pPr>
      <w:r w:rsidRPr="00040F08">
        <w:rPr>
          <w:rFonts w:cstheme="minorHAnsi"/>
          <w:color w:val="000000"/>
          <w:spacing w:val="-1"/>
          <w:sz w:val="20"/>
          <w:szCs w:val="20"/>
        </w:rPr>
        <w:lastRenderedPageBreak/>
        <w:t>Pyöräily</w:t>
      </w:r>
    </w:p>
    <w:p w14:paraId="16126F88" w14:textId="77777777" w:rsidR="00040F08" w:rsidRPr="00040F08" w:rsidRDefault="00040F08" w:rsidP="00040F08">
      <w:pPr>
        <w:pStyle w:val="Luettelokappale"/>
        <w:numPr>
          <w:ilvl w:val="0"/>
          <w:numId w:val="33"/>
        </w:numPr>
        <w:suppressAutoHyphens w:val="0"/>
        <w:autoSpaceDE w:val="0"/>
        <w:autoSpaceDN w:val="0"/>
        <w:adjustRightInd w:val="0"/>
        <w:spacing w:before="0" w:after="120" w:line="240" w:lineRule="auto"/>
        <w:ind w:left="1080"/>
        <w:rPr>
          <w:rFonts w:cstheme="minorHAnsi"/>
          <w:color w:val="000000"/>
          <w:spacing w:val="-1"/>
          <w:sz w:val="20"/>
          <w:szCs w:val="20"/>
        </w:rPr>
      </w:pPr>
      <w:r w:rsidRPr="00040F08">
        <w:rPr>
          <w:rFonts w:cstheme="minorHAnsi"/>
          <w:color w:val="000000"/>
          <w:spacing w:val="-1"/>
          <w:sz w:val="20"/>
          <w:szCs w:val="20"/>
        </w:rPr>
        <w:t>Muu kulkutapa</w:t>
      </w:r>
    </w:p>
    <w:p w14:paraId="5C4D81E1" w14:textId="77777777" w:rsidR="00040F08" w:rsidRPr="00437BC2" w:rsidRDefault="00040F08" w:rsidP="00040F08">
      <w:pPr>
        <w:rPr>
          <w:rFonts w:cstheme="minorHAnsi"/>
        </w:rPr>
      </w:pPr>
    </w:p>
    <w:p w14:paraId="247C8DE6" w14:textId="77777777" w:rsidR="00040F08" w:rsidRPr="000862CD" w:rsidRDefault="00040F08" w:rsidP="00040F08">
      <w:pPr>
        <w:pStyle w:val="Luettelokappale"/>
        <w:numPr>
          <w:ilvl w:val="0"/>
          <w:numId w:val="18"/>
        </w:numPr>
        <w:suppressAutoHyphens w:val="0"/>
        <w:spacing w:before="0" w:after="160" w:line="259" w:lineRule="auto"/>
        <w:rPr>
          <w:rFonts w:cstheme="minorHAnsi"/>
          <w:i/>
          <w:iCs/>
        </w:rPr>
      </w:pPr>
      <w:r w:rsidRPr="00437BC2">
        <w:rPr>
          <w:rFonts w:cstheme="minorHAnsi"/>
          <w:b/>
          <w:bCs/>
        </w:rPr>
        <w:t>Haluaisitko lisätä kestävien kulkutapojen osuutta työ- ja työasiamatkoi</w:t>
      </w:r>
      <w:r>
        <w:rPr>
          <w:rFonts w:cstheme="minorHAnsi"/>
          <w:b/>
          <w:bCs/>
        </w:rPr>
        <w:t>llasi</w:t>
      </w:r>
      <w:r w:rsidRPr="00437BC2">
        <w:rPr>
          <w:rFonts w:cstheme="minorHAnsi"/>
          <w:b/>
          <w:bCs/>
        </w:rPr>
        <w:t>, jos se olisi mahdollista?</w:t>
      </w:r>
    </w:p>
    <w:p w14:paraId="595C7F61" w14:textId="77777777" w:rsidR="00040F08" w:rsidRPr="00040F08" w:rsidRDefault="00040F08" w:rsidP="00040F08">
      <w:pPr>
        <w:pStyle w:val="Luettelokappale"/>
        <w:numPr>
          <w:ilvl w:val="0"/>
          <w:numId w:val="34"/>
        </w:numPr>
        <w:suppressAutoHyphens w:val="0"/>
        <w:spacing w:before="0" w:after="160" w:line="259" w:lineRule="auto"/>
        <w:rPr>
          <w:rFonts w:cstheme="minorHAnsi"/>
          <w:sz w:val="20"/>
          <w:szCs w:val="20"/>
        </w:rPr>
      </w:pPr>
      <w:r w:rsidRPr="00040F08">
        <w:rPr>
          <w:rFonts w:cstheme="minorHAnsi"/>
          <w:sz w:val="20"/>
          <w:szCs w:val="20"/>
        </w:rPr>
        <w:t>Kyllä</w:t>
      </w:r>
    </w:p>
    <w:p w14:paraId="4C8F8960" w14:textId="77777777" w:rsidR="00040F08" w:rsidRPr="00040F08" w:rsidRDefault="00040F08" w:rsidP="00040F08">
      <w:pPr>
        <w:pStyle w:val="Luettelokappale"/>
        <w:numPr>
          <w:ilvl w:val="0"/>
          <w:numId w:val="34"/>
        </w:numPr>
        <w:suppressAutoHyphens w:val="0"/>
        <w:spacing w:before="0" w:after="160" w:line="259" w:lineRule="auto"/>
        <w:rPr>
          <w:rFonts w:cstheme="minorHAnsi"/>
          <w:sz w:val="20"/>
          <w:szCs w:val="20"/>
        </w:rPr>
      </w:pPr>
      <w:r w:rsidRPr="00040F08">
        <w:rPr>
          <w:rFonts w:cstheme="minorHAnsi"/>
          <w:sz w:val="20"/>
          <w:szCs w:val="20"/>
        </w:rPr>
        <w:t>En</w:t>
      </w:r>
    </w:p>
    <w:p w14:paraId="3995F93F" w14:textId="77777777" w:rsidR="00040F08" w:rsidRPr="00040F08" w:rsidRDefault="00040F08" w:rsidP="00040F08">
      <w:pPr>
        <w:pStyle w:val="Luettelokappale"/>
        <w:numPr>
          <w:ilvl w:val="0"/>
          <w:numId w:val="34"/>
        </w:numPr>
        <w:suppressAutoHyphens w:val="0"/>
        <w:spacing w:before="0" w:after="160" w:line="259" w:lineRule="auto"/>
        <w:rPr>
          <w:rFonts w:cstheme="minorHAnsi"/>
          <w:sz w:val="20"/>
          <w:szCs w:val="20"/>
        </w:rPr>
      </w:pPr>
      <w:r w:rsidRPr="00040F08">
        <w:rPr>
          <w:rFonts w:cstheme="minorHAnsi"/>
          <w:sz w:val="20"/>
          <w:szCs w:val="20"/>
        </w:rPr>
        <w:t>Liikun jo pääasiassa kestävillä kulkutavoilla</w:t>
      </w:r>
    </w:p>
    <w:p w14:paraId="4987C9C4" w14:textId="77777777" w:rsidR="00040F08" w:rsidRPr="00040F08" w:rsidRDefault="00040F08" w:rsidP="00040F08">
      <w:pPr>
        <w:pStyle w:val="Luettelokappale"/>
        <w:numPr>
          <w:ilvl w:val="0"/>
          <w:numId w:val="34"/>
        </w:numPr>
        <w:suppressAutoHyphens w:val="0"/>
        <w:spacing w:before="0" w:after="160" w:line="259" w:lineRule="auto"/>
        <w:rPr>
          <w:rFonts w:cstheme="minorHAnsi"/>
          <w:sz w:val="20"/>
          <w:szCs w:val="20"/>
        </w:rPr>
      </w:pPr>
      <w:r w:rsidRPr="00040F08">
        <w:rPr>
          <w:rFonts w:cstheme="minorHAnsi"/>
          <w:sz w:val="20"/>
          <w:szCs w:val="20"/>
        </w:rPr>
        <w:t>En osaa sanoa</w:t>
      </w:r>
    </w:p>
    <w:p w14:paraId="795442E9" w14:textId="77777777" w:rsidR="00040F08" w:rsidRPr="00143DBB" w:rsidRDefault="00040F08" w:rsidP="00040F08">
      <w:pPr>
        <w:ind w:left="360"/>
        <w:rPr>
          <w:rFonts w:cstheme="minorHAnsi"/>
          <w:b/>
          <w:bCs/>
        </w:rPr>
      </w:pPr>
      <w:r w:rsidRPr="00A04230">
        <w:rPr>
          <w:rFonts w:cstheme="minorHAnsi"/>
          <w:i/>
          <w:iCs/>
        </w:rPr>
        <w:t>Jos kyllä</w:t>
      </w:r>
      <w:r w:rsidRPr="00143DBB">
        <w:rPr>
          <w:rFonts w:cstheme="minorHAnsi"/>
        </w:rPr>
        <w:t xml:space="preserve">: </w:t>
      </w:r>
      <w:r w:rsidRPr="00143DBB">
        <w:rPr>
          <w:rFonts w:cstheme="minorHAnsi"/>
          <w:b/>
          <w:bCs/>
        </w:rPr>
        <w:t xml:space="preserve">Mistä syystä? Voit valita </w:t>
      </w:r>
      <w:r>
        <w:rPr>
          <w:rFonts w:cstheme="minorHAnsi"/>
          <w:b/>
          <w:bCs/>
        </w:rPr>
        <w:t>yhden tai useamman vaihtoehdon.</w:t>
      </w:r>
    </w:p>
    <w:p w14:paraId="3097D543" w14:textId="77777777" w:rsidR="00040F08" w:rsidRPr="00040F08" w:rsidRDefault="00040F08" w:rsidP="00040F08">
      <w:pPr>
        <w:pStyle w:val="Luettelokappale"/>
        <w:numPr>
          <w:ilvl w:val="0"/>
          <w:numId w:val="32"/>
        </w:numPr>
        <w:suppressAutoHyphens w:val="0"/>
        <w:spacing w:before="0" w:after="160" w:line="259" w:lineRule="auto"/>
        <w:rPr>
          <w:rFonts w:cstheme="minorHAnsi"/>
          <w:sz w:val="20"/>
          <w:szCs w:val="20"/>
        </w:rPr>
      </w:pPr>
      <w:r w:rsidRPr="00040F08">
        <w:rPr>
          <w:rFonts w:cstheme="minorHAnsi"/>
          <w:sz w:val="20"/>
          <w:szCs w:val="20"/>
        </w:rPr>
        <w:t>Kustannussäästöt</w:t>
      </w:r>
    </w:p>
    <w:p w14:paraId="4BDD457A" w14:textId="77777777" w:rsidR="00040F08" w:rsidRPr="00040F08" w:rsidRDefault="00040F08" w:rsidP="00040F08">
      <w:pPr>
        <w:pStyle w:val="Luettelokappale"/>
        <w:numPr>
          <w:ilvl w:val="0"/>
          <w:numId w:val="32"/>
        </w:numPr>
        <w:suppressAutoHyphens w:val="0"/>
        <w:spacing w:before="0" w:after="160" w:line="259" w:lineRule="auto"/>
        <w:rPr>
          <w:rFonts w:cstheme="minorHAnsi"/>
          <w:sz w:val="20"/>
          <w:szCs w:val="20"/>
        </w:rPr>
      </w:pPr>
      <w:r w:rsidRPr="00040F08">
        <w:rPr>
          <w:rFonts w:cstheme="minorHAnsi"/>
          <w:sz w:val="20"/>
          <w:szCs w:val="20"/>
        </w:rPr>
        <w:t>Oman terveyden ylläpito / arkiliikunnan lisääminen</w:t>
      </w:r>
    </w:p>
    <w:p w14:paraId="02BF46DF" w14:textId="77777777" w:rsidR="00040F08" w:rsidRPr="00040F08" w:rsidRDefault="00040F08" w:rsidP="00040F08">
      <w:pPr>
        <w:pStyle w:val="Luettelokappale"/>
        <w:numPr>
          <w:ilvl w:val="0"/>
          <w:numId w:val="32"/>
        </w:numPr>
        <w:suppressAutoHyphens w:val="0"/>
        <w:spacing w:before="0" w:after="160" w:line="259" w:lineRule="auto"/>
        <w:rPr>
          <w:rFonts w:cstheme="minorHAnsi"/>
          <w:sz w:val="20"/>
          <w:szCs w:val="20"/>
        </w:rPr>
      </w:pPr>
      <w:r w:rsidRPr="00040F08">
        <w:rPr>
          <w:rFonts w:cstheme="minorHAnsi"/>
          <w:sz w:val="20"/>
          <w:szCs w:val="20"/>
        </w:rPr>
        <w:t>Työstä palautuminen</w:t>
      </w:r>
    </w:p>
    <w:p w14:paraId="7F0E7B8D" w14:textId="77777777" w:rsidR="00040F08" w:rsidRPr="00040F08" w:rsidRDefault="00040F08" w:rsidP="00040F08">
      <w:pPr>
        <w:pStyle w:val="Luettelokappale"/>
        <w:numPr>
          <w:ilvl w:val="0"/>
          <w:numId w:val="32"/>
        </w:numPr>
        <w:suppressAutoHyphens w:val="0"/>
        <w:spacing w:before="0" w:after="160" w:line="259" w:lineRule="auto"/>
        <w:rPr>
          <w:rFonts w:cstheme="minorHAnsi"/>
          <w:sz w:val="20"/>
          <w:szCs w:val="20"/>
        </w:rPr>
      </w:pPr>
      <w:r w:rsidRPr="00040F08">
        <w:rPr>
          <w:rFonts w:cstheme="minorHAnsi"/>
          <w:sz w:val="20"/>
          <w:szCs w:val="20"/>
        </w:rPr>
        <w:t>Ulkoilu ja virkistys</w:t>
      </w:r>
    </w:p>
    <w:p w14:paraId="69A6C64F" w14:textId="77777777" w:rsidR="00040F08" w:rsidRPr="00040F08" w:rsidRDefault="00040F08" w:rsidP="00040F08">
      <w:pPr>
        <w:pStyle w:val="Luettelokappale"/>
        <w:numPr>
          <w:ilvl w:val="0"/>
          <w:numId w:val="32"/>
        </w:numPr>
        <w:suppressAutoHyphens w:val="0"/>
        <w:spacing w:before="0" w:after="160" w:line="259" w:lineRule="auto"/>
        <w:rPr>
          <w:rFonts w:cstheme="minorHAnsi"/>
          <w:sz w:val="20"/>
          <w:szCs w:val="20"/>
        </w:rPr>
      </w:pPr>
      <w:r w:rsidRPr="00040F08">
        <w:rPr>
          <w:rFonts w:cstheme="minorHAnsi"/>
          <w:sz w:val="20"/>
          <w:szCs w:val="20"/>
        </w:rPr>
        <w:t>Hiilidioksidipäästöjen vähentäminen ja muut ympäristösyyt</w:t>
      </w:r>
    </w:p>
    <w:p w14:paraId="3E12BFCF" w14:textId="77777777" w:rsidR="00040F08" w:rsidRPr="00040F08" w:rsidRDefault="00040F08" w:rsidP="00040F08">
      <w:pPr>
        <w:pStyle w:val="Luettelokappale"/>
        <w:numPr>
          <w:ilvl w:val="0"/>
          <w:numId w:val="32"/>
        </w:numPr>
        <w:suppressAutoHyphens w:val="0"/>
        <w:spacing w:before="0" w:after="160" w:line="259" w:lineRule="auto"/>
        <w:rPr>
          <w:rFonts w:cstheme="minorHAnsi"/>
          <w:sz w:val="20"/>
          <w:szCs w:val="20"/>
        </w:rPr>
      </w:pPr>
      <w:r w:rsidRPr="00040F08">
        <w:rPr>
          <w:rFonts w:cstheme="minorHAnsi"/>
          <w:sz w:val="20"/>
          <w:szCs w:val="20"/>
        </w:rPr>
        <w:t>Autopysäköinnin haasteet (esim. parkkipaikkaa ei tarjolla)</w:t>
      </w:r>
    </w:p>
    <w:p w14:paraId="70552C62" w14:textId="77777777" w:rsidR="00040F08" w:rsidRPr="00040F08" w:rsidRDefault="00040F08" w:rsidP="00040F08">
      <w:pPr>
        <w:pStyle w:val="Luettelokappale"/>
        <w:numPr>
          <w:ilvl w:val="0"/>
          <w:numId w:val="32"/>
        </w:numPr>
        <w:suppressAutoHyphens w:val="0"/>
        <w:spacing w:before="0" w:after="160" w:line="259" w:lineRule="auto"/>
        <w:rPr>
          <w:rFonts w:cstheme="minorHAnsi"/>
          <w:sz w:val="20"/>
          <w:szCs w:val="20"/>
        </w:rPr>
      </w:pPr>
      <w:r w:rsidRPr="00040F08">
        <w:rPr>
          <w:rFonts w:cstheme="minorHAnsi"/>
          <w:sz w:val="20"/>
          <w:szCs w:val="20"/>
        </w:rPr>
        <w:t>Autoiluun liittyvät haasteet (esim. ruuhkien välttäminen)</w:t>
      </w:r>
    </w:p>
    <w:p w14:paraId="0E9490AF" w14:textId="77777777" w:rsidR="00040F08" w:rsidRPr="00040F08" w:rsidRDefault="00040F08" w:rsidP="00040F08">
      <w:pPr>
        <w:pStyle w:val="Luettelokappale"/>
        <w:numPr>
          <w:ilvl w:val="0"/>
          <w:numId w:val="32"/>
        </w:numPr>
        <w:suppressAutoHyphens w:val="0"/>
        <w:spacing w:before="0" w:after="160" w:line="259" w:lineRule="auto"/>
        <w:rPr>
          <w:rFonts w:cstheme="minorHAnsi"/>
          <w:sz w:val="20"/>
          <w:szCs w:val="20"/>
        </w:rPr>
      </w:pPr>
      <w:r w:rsidRPr="00040F08">
        <w:rPr>
          <w:rFonts w:cstheme="minorHAnsi"/>
          <w:sz w:val="20"/>
          <w:szCs w:val="20"/>
        </w:rPr>
        <w:t>Muu syy</w:t>
      </w:r>
    </w:p>
    <w:p w14:paraId="747F3E65" w14:textId="77777777" w:rsidR="00040F08" w:rsidRPr="00040F08" w:rsidRDefault="00040F08" w:rsidP="00040F08">
      <w:pPr>
        <w:pStyle w:val="Luettelokappale"/>
        <w:numPr>
          <w:ilvl w:val="0"/>
          <w:numId w:val="32"/>
        </w:numPr>
        <w:suppressAutoHyphens w:val="0"/>
        <w:spacing w:before="0" w:after="160" w:line="259" w:lineRule="auto"/>
        <w:rPr>
          <w:rFonts w:cstheme="minorHAnsi"/>
          <w:sz w:val="20"/>
          <w:szCs w:val="20"/>
        </w:rPr>
      </w:pPr>
      <w:r w:rsidRPr="00040F08">
        <w:rPr>
          <w:rFonts w:cstheme="minorHAnsi"/>
          <w:sz w:val="20"/>
          <w:szCs w:val="20"/>
        </w:rPr>
        <w:t>En osaa sanoa</w:t>
      </w:r>
    </w:p>
    <w:p w14:paraId="71CEB430" w14:textId="77777777" w:rsidR="00040F08" w:rsidRPr="00040F08" w:rsidRDefault="00040F08" w:rsidP="00040F08"/>
    <w:p w14:paraId="16E007CE" w14:textId="77777777" w:rsidR="00422E8A" w:rsidRDefault="00422E8A">
      <w:pPr>
        <w:suppressAutoHyphens w:val="0"/>
        <w:spacing w:line="240" w:lineRule="auto"/>
      </w:pPr>
      <w:r>
        <w:br w:type="page"/>
      </w:r>
    </w:p>
    <w:p w14:paraId="5650B431" w14:textId="00535427" w:rsidR="00422E8A" w:rsidRDefault="00040F08" w:rsidP="00040F08">
      <w:pPr>
        <w:pStyle w:val="Otsikko2"/>
      </w:pPr>
      <w:bookmarkStart w:id="20" w:name="_Toc113279240"/>
      <w:r>
        <w:lastRenderedPageBreak/>
        <w:t>Työpaikan olosuhteet ja toimenpiteet</w:t>
      </w:r>
      <w:bookmarkEnd w:id="20"/>
    </w:p>
    <w:p w14:paraId="0F929E32" w14:textId="77777777" w:rsidR="00040F08" w:rsidRPr="00A04230" w:rsidRDefault="00040F08" w:rsidP="00040F08">
      <w:pPr>
        <w:pStyle w:val="Luettelokappale"/>
        <w:numPr>
          <w:ilvl w:val="0"/>
          <w:numId w:val="18"/>
        </w:numPr>
        <w:suppressAutoHyphens w:val="0"/>
        <w:spacing w:before="0" w:after="240" w:line="259" w:lineRule="auto"/>
        <w:rPr>
          <w:rFonts w:cstheme="minorHAnsi"/>
          <w:i/>
          <w:iCs/>
        </w:rPr>
      </w:pPr>
      <w:r w:rsidRPr="0039718C">
        <w:rPr>
          <w:rFonts w:cstheme="minorHAnsi"/>
          <w:b/>
          <w:bCs/>
        </w:rPr>
        <w:t>Mitä mieltä olet seuraavista väittämistä?</w:t>
      </w:r>
      <w:r>
        <w:rPr>
          <w:rFonts w:cstheme="minorHAnsi"/>
          <w:b/>
          <w:bCs/>
        </w:rPr>
        <w:t xml:space="preserve"> </w:t>
      </w:r>
      <w:r w:rsidRPr="000862CD">
        <w:rPr>
          <w:rFonts w:cstheme="minorHAnsi"/>
          <w:i/>
          <w:iCs/>
        </w:rPr>
        <w:t>(samaa mieltä / jokseenkin samaa mieltä / ei samaa eikä eri mieltä / jokseenkin eri mieltä / eri mieltä)</w:t>
      </w:r>
    </w:p>
    <w:p w14:paraId="06CBA654" w14:textId="77777777" w:rsidR="00040F08" w:rsidRPr="00040F08" w:rsidRDefault="00040F08" w:rsidP="00040F08">
      <w:pPr>
        <w:pStyle w:val="Luettelokappale"/>
        <w:numPr>
          <w:ilvl w:val="0"/>
          <w:numId w:val="35"/>
        </w:numPr>
        <w:suppressAutoHyphens w:val="0"/>
        <w:spacing w:before="240" w:line="259" w:lineRule="auto"/>
        <w:ind w:left="723"/>
        <w:rPr>
          <w:rFonts w:cstheme="minorHAnsi"/>
          <w:sz w:val="20"/>
          <w:szCs w:val="16"/>
        </w:rPr>
      </w:pPr>
      <w:r w:rsidRPr="00040F08">
        <w:rPr>
          <w:rFonts w:cstheme="minorHAnsi"/>
          <w:sz w:val="20"/>
          <w:szCs w:val="16"/>
        </w:rPr>
        <w:t>Työpaikallani on kestävään liikkumiseen kannustava ilmapiiri</w:t>
      </w:r>
    </w:p>
    <w:p w14:paraId="4DB8A6E7" w14:textId="77777777" w:rsidR="00040F08" w:rsidRPr="00040F08" w:rsidRDefault="00040F08" w:rsidP="00040F08">
      <w:pPr>
        <w:pStyle w:val="Luettelokappale"/>
        <w:numPr>
          <w:ilvl w:val="0"/>
          <w:numId w:val="35"/>
        </w:numPr>
        <w:suppressAutoHyphens w:val="0"/>
        <w:spacing w:before="0" w:line="259" w:lineRule="auto"/>
        <w:ind w:left="723"/>
        <w:rPr>
          <w:rFonts w:cstheme="minorHAnsi"/>
          <w:sz w:val="20"/>
          <w:szCs w:val="16"/>
        </w:rPr>
      </w:pPr>
      <w:r w:rsidRPr="00040F08">
        <w:rPr>
          <w:rFonts w:cstheme="minorHAnsi"/>
          <w:sz w:val="20"/>
          <w:szCs w:val="16"/>
        </w:rPr>
        <w:t>Työpaikkani säännöt, ohjeet ja käytännöt edistävät kestävää liikkumista</w:t>
      </w:r>
    </w:p>
    <w:p w14:paraId="3FE7C336" w14:textId="77777777" w:rsidR="00040F08" w:rsidRPr="00040F08" w:rsidRDefault="00040F08" w:rsidP="00040F08">
      <w:pPr>
        <w:pStyle w:val="Luettelokappale"/>
        <w:numPr>
          <w:ilvl w:val="0"/>
          <w:numId w:val="35"/>
        </w:numPr>
        <w:suppressAutoHyphens w:val="0"/>
        <w:spacing w:before="0" w:line="259" w:lineRule="auto"/>
        <w:ind w:left="723"/>
        <w:rPr>
          <w:rFonts w:cstheme="minorHAnsi"/>
          <w:sz w:val="20"/>
          <w:szCs w:val="16"/>
        </w:rPr>
      </w:pPr>
      <w:r w:rsidRPr="00040F08">
        <w:rPr>
          <w:rFonts w:cstheme="minorHAnsi"/>
          <w:sz w:val="20"/>
          <w:szCs w:val="16"/>
        </w:rPr>
        <w:t>Työnantajan tulisi tukea työntekijöiden kestävää liikkumista</w:t>
      </w:r>
    </w:p>
    <w:p w14:paraId="3938B98C" w14:textId="77777777" w:rsidR="00040F08" w:rsidRDefault="00040F08" w:rsidP="00040F08">
      <w:pPr>
        <w:pStyle w:val="Luettelokappale"/>
        <w:ind w:firstLine="584"/>
        <w:rPr>
          <w:rFonts w:cstheme="minorHAnsi"/>
          <w:b/>
          <w:bCs/>
          <w:color w:val="00A3AD" w:themeColor="accent6"/>
        </w:rPr>
      </w:pPr>
    </w:p>
    <w:p w14:paraId="5032FBE9" w14:textId="77777777" w:rsidR="00040F08" w:rsidRPr="000862CD" w:rsidRDefault="00040F08" w:rsidP="00040F08">
      <w:pPr>
        <w:pStyle w:val="Luettelokappale"/>
        <w:numPr>
          <w:ilvl w:val="0"/>
          <w:numId w:val="18"/>
        </w:numPr>
        <w:suppressAutoHyphens w:val="0"/>
        <w:spacing w:before="0" w:after="160" w:line="259" w:lineRule="auto"/>
        <w:rPr>
          <w:rFonts w:cstheme="minorHAnsi"/>
          <w:i/>
          <w:iCs/>
        </w:rPr>
      </w:pPr>
      <w:r w:rsidRPr="006F6558">
        <w:rPr>
          <w:rFonts w:cstheme="minorHAnsi"/>
          <w:b/>
          <w:bCs/>
        </w:rPr>
        <w:t>Kuinka tyytyväinen olet seuraaviin työpaikkasi olosuhteisiin?</w:t>
      </w:r>
      <w:r>
        <w:rPr>
          <w:rFonts w:cstheme="minorHAnsi"/>
          <w:b/>
          <w:bCs/>
        </w:rPr>
        <w:t xml:space="preserve"> </w:t>
      </w:r>
      <w:r w:rsidRPr="000862CD">
        <w:rPr>
          <w:rFonts w:cstheme="minorHAnsi"/>
          <w:i/>
          <w:iCs/>
        </w:rPr>
        <w:t>(erittäin tyytyväinen / melko tyytyväinen / en tyytyväinen enkä tyytymätön / melko tyytymätön / erittäin tyytymätön</w:t>
      </w:r>
      <w:r>
        <w:rPr>
          <w:rFonts w:cstheme="minorHAnsi"/>
          <w:i/>
          <w:iCs/>
        </w:rPr>
        <w:t xml:space="preserve"> / en osaa sanoa</w:t>
      </w:r>
      <w:r w:rsidRPr="000862CD">
        <w:rPr>
          <w:rFonts w:cstheme="minorHAnsi"/>
          <w:i/>
          <w:iCs/>
        </w:rPr>
        <w:t>)</w:t>
      </w:r>
    </w:p>
    <w:p w14:paraId="4EF7017F" w14:textId="77777777" w:rsidR="00040F08" w:rsidRPr="00040F08" w:rsidRDefault="00040F08" w:rsidP="00040F08">
      <w:pPr>
        <w:pStyle w:val="Luettelokappale"/>
        <w:numPr>
          <w:ilvl w:val="0"/>
          <w:numId w:val="35"/>
        </w:numPr>
        <w:suppressAutoHyphens w:val="0"/>
        <w:spacing w:before="0" w:after="160" w:line="259" w:lineRule="auto"/>
        <w:ind w:left="723"/>
        <w:rPr>
          <w:rFonts w:cstheme="minorHAnsi"/>
          <w:sz w:val="20"/>
          <w:szCs w:val="16"/>
        </w:rPr>
      </w:pPr>
      <w:r w:rsidRPr="00040F08">
        <w:rPr>
          <w:rFonts w:cstheme="minorHAnsi"/>
          <w:sz w:val="20"/>
          <w:szCs w:val="16"/>
        </w:rPr>
        <w:t>Autopysäköinti (esim. sijainti, paikkamäärä)</w:t>
      </w:r>
    </w:p>
    <w:p w14:paraId="75013588" w14:textId="77777777" w:rsidR="00040F08" w:rsidRPr="00040F08" w:rsidRDefault="00040F08" w:rsidP="00040F08">
      <w:pPr>
        <w:pStyle w:val="Luettelokappale"/>
        <w:numPr>
          <w:ilvl w:val="0"/>
          <w:numId w:val="35"/>
        </w:numPr>
        <w:suppressAutoHyphens w:val="0"/>
        <w:spacing w:before="0" w:after="160" w:line="259" w:lineRule="auto"/>
        <w:ind w:left="723"/>
        <w:rPr>
          <w:rFonts w:cstheme="minorHAnsi"/>
          <w:sz w:val="20"/>
          <w:szCs w:val="16"/>
        </w:rPr>
      </w:pPr>
      <w:r w:rsidRPr="00040F08">
        <w:rPr>
          <w:rFonts w:cstheme="minorHAnsi"/>
          <w:sz w:val="20"/>
          <w:szCs w:val="16"/>
        </w:rPr>
        <w:t>Autopysäköinnin hinta</w:t>
      </w:r>
    </w:p>
    <w:p w14:paraId="4A6F9EC9" w14:textId="77777777" w:rsidR="00040F08" w:rsidRPr="00040F08" w:rsidRDefault="00040F08" w:rsidP="00040F08">
      <w:pPr>
        <w:pStyle w:val="Luettelokappale"/>
        <w:numPr>
          <w:ilvl w:val="0"/>
          <w:numId w:val="35"/>
        </w:numPr>
        <w:suppressAutoHyphens w:val="0"/>
        <w:spacing w:before="0" w:after="160" w:line="259" w:lineRule="auto"/>
        <w:ind w:left="723"/>
        <w:rPr>
          <w:rFonts w:cstheme="minorHAnsi"/>
          <w:sz w:val="20"/>
          <w:szCs w:val="16"/>
        </w:rPr>
      </w:pPr>
      <w:r w:rsidRPr="00040F08">
        <w:rPr>
          <w:rFonts w:cstheme="minorHAnsi"/>
          <w:sz w:val="20"/>
          <w:szCs w:val="16"/>
        </w:rPr>
        <w:t>Pyöräpysäköinti (esim. sijainti, paikkamäärä, lukitusmahdollisuus)</w:t>
      </w:r>
    </w:p>
    <w:p w14:paraId="372B72F1" w14:textId="77777777" w:rsidR="00040F08" w:rsidRPr="00040F08" w:rsidRDefault="00040F08" w:rsidP="00040F08">
      <w:pPr>
        <w:pStyle w:val="Luettelokappale"/>
        <w:numPr>
          <w:ilvl w:val="0"/>
          <w:numId w:val="35"/>
        </w:numPr>
        <w:suppressAutoHyphens w:val="0"/>
        <w:spacing w:before="0" w:after="160" w:line="259" w:lineRule="auto"/>
        <w:ind w:left="723"/>
        <w:rPr>
          <w:rFonts w:cstheme="minorHAnsi"/>
          <w:sz w:val="20"/>
          <w:szCs w:val="16"/>
        </w:rPr>
      </w:pPr>
      <w:r w:rsidRPr="00040F08">
        <w:rPr>
          <w:rFonts w:cstheme="minorHAnsi"/>
          <w:sz w:val="20"/>
          <w:szCs w:val="16"/>
        </w:rPr>
        <w:t>Puku- ja suihkutilat</w:t>
      </w:r>
    </w:p>
    <w:p w14:paraId="18E54CF0" w14:textId="77777777" w:rsidR="00040F08" w:rsidRPr="00040F08" w:rsidRDefault="00040F08" w:rsidP="00040F08">
      <w:pPr>
        <w:pStyle w:val="Luettelokappale"/>
        <w:numPr>
          <w:ilvl w:val="0"/>
          <w:numId w:val="35"/>
        </w:numPr>
        <w:suppressAutoHyphens w:val="0"/>
        <w:spacing w:before="0" w:after="160" w:line="259" w:lineRule="auto"/>
        <w:ind w:left="723"/>
        <w:rPr>
          <w:rFonts w:cstheme="minorHAnsi"/>
          <w:sz w:val="20"/>
          <w:szCs w:val="16"/>
        </w:rPr>
      </w:pPr>
      <w:r w:rsidRPr="00040F08">
        <w:rPr>
          <w:rFonts w:cstheme="minorHAnsi"/>
          <w:sz w:val="20"/>
          <w:szCs w:val="16"/>
        </w:rPr>
        <w:t>Vaatteiden ja varusteiden säilytys</w:t>
      </w:r>
    </w:p>
    <w:p w14:paraId="2FC54E4F" w14:textId="77777777" w:rsidR="00040F08" w:rsidRPr="00040F08" w:rsidRDefault="00040F08" w:rsidP="00040F08">
      <w:pPr>
        <w:pStyle w:val="Luettelokappale"/>
        <w:numPr>
          <w:ilvl w:val="0"/>
          <w:numId w:val="35"/>
        </w:numPr>
        <w:suppressAutoHyphens w:val="0"/>
        <w:spacing w:before="0" w:after="160" w:line="259" w:lineRule="auto"/>
        <w:ind w:left="723"/>
        <w:rPr>
          <w:rFonts w:cstheme="minorHAnsi"/>
          <w:sz w:val="20"/>
          <w:szCs w:val="16"/>
        </w:rPr>
      </w:pPr>
      <w:r w:rsidRPr="00040F08">
        <w:rPr>
          <w:rFonts w:cstheme="minorHAnsi"/>
          <w:sz w:val="20"/>
          <w:szCs w:val="16"/>
        </w:rPr>
        <w:t>Sähköauton latausmahdollisuus</w:t>
      </w:r>
    </w:p>
    <w:p w14:paraId="3F59EC3D" w14:textId="77777777" w:rsidR="00040F08" w:rsidRPr="00040F08" w:rsidRDefault="00040F08" w:rsidP="00040F08">
      <w:pPr>
        <w:pStyle w:val="Luettelokappale"/>
        <w:numPr>
          <w:ilvl w:val="0"/>
          <w:numId w:val="35"/>
        </w:numPr>
        <w:suppressAutoHyphens w:val="0"/>
        <w:spacing w:before="0" w:after="160" w:line="259" w:lineRule="auto"/>
        <w:ind w:left="723"/>
        <w:rPr>
          <w:rFonts w:cstheme="minorHAnsi"/>
          <w:sz w:val="20"/>
          <w:szCs w:val="16"/>
        </w:rPr>
      </w:pPr>
      <w:r w:rsidRPr="00040F08">
        <w:rPr>
          <w:rFonts w:cstheme="minorHAnsi"/>
          <w:sz w:val="20"/>
          <w:szCs w:val="16"/>
        </w:rPr>
        <w:t>Sähköpyörän latausmahdollisuus</w:t>
      </w:r>
    </w:p>
    <w:p w14:paraId="77C8BB32" w14:textId="77777777" w:rsidR="00040F08" w:rsidRPr="00040F08" w:rsidRDefault="00040F08" w:rsidP="00040F08">
      <w:pPr>
        <w:pStyle w:val="Luettelokappale"/>
        <w:numPr>
          <w:ilvl w:val="0"/>
          <w:numId w:val="35"/>
        </w:numPr>
        <w:suppressAutoHyphens w:val="0"/>
        <w:spacing w:before="0" w:after="160" w:line="259" w:lineRule="auto"/>
        <w:ind w:left="723"/>
        <w:rPr>
          <w:rFonts w:cstheme="minorHAnsi"/>
          <w:sz w:val="20"/>
          <w:szCs w:val="16"/>
        </w:rPr>
      </w:pPr>
      <w:r w:rsidRPr="00040F08">
        <w:rPr>
          <w:rFonts w:cstheme="minorHAnsi"/>
          <w:sz w:val="20"/>
          <w:szCs w:val="16"/>
        </w:rPr>
        <w:t>Tiedotus joukkoliikenteen aikatauluista</w:t>
      </w:r>
    </w:p>
    <w:p w14:paraId="6AC2619A" w14:textId="77777777" w:rsidR="00040F08" w:rsidRPr="006F6558" w:rsidRDefault="00040F08" w:rsidP="00040F08">
      <w:pPr>
        <w:pStyle w:val="Luettelokappale"/>
        <w:ind w:left="360"/>
        <w:rPr>
          <w:rFonts w:cstheme="minorHAnsi"/>
          <w:b/>
          <w:bCs/>
        </w:rPr>
      </w:pPr>
    </w:p>
    <w:p w14:paraId="3E273546" w14:textId="77777777" w:rsidR="00040F08" w:rsidRPr="00057EEF" w:rsidRDefault="00040F08" w:rsidP="00040F08">
      <w:pPr>
        <w:pStyle w:val="Luettelokappale"/>
        <w:numPr>
          <w:ilvl w:val="0"/>
          <w:numId w:val="18"/>
        </w:numPr>
        <w:suppressAutoHyphens w:val="0"/>
        <w:spacing w:before="0" w:after="160" w:line="259" w:lineRule="auto"/>
        <w:rPr>
          <w:rFonts w:cstheme="minorHAnsi"/>
        </w:rPr>
      </w:pPr>
      <w:r w:rsidRPr="006F6558">
        <w:rPr>
          <w:rFonts w:cstheme="minorHAnsi"/>
          <w:b/>
          <w:bCs/>
        </w:rPr>
        <w:t>Käytätkö tai oletko kiinnostunut käyttämään seuraavia palveluita työmatkaliikkumiseen liittyen?</w:t>
      </w:r>
      <w:r>
        <w:rPr>
          <w:rFonts w:cstheme="minorHAnsi"/>
          <w:b/>
          <w:bCs/>
        </w:rPr>
        <w:t xml:space="preserve"> </w:t>
      </w:r>
      <w:r w:rsidRPr="000862CD">
        <w:rPr>
          <w:rFonts w:cstheme="minorHAnsi"/>
          <w:i/>
          <w:iCs/>
        </w:rPr>
        <w:t>(käytän jo nykyisin / erittäin kiinnostunut / melko kiinnostunut / en osaa sanoa / en juurikaan kiinnostunut / en lainkaan kiinnostunut)</w:t>
      </w:r>
    </w:p>
    <w:p w14:paraId="0133A097" w14:textId="77777777" w:rsidR="00040F08" w:rsidRPr="00040F08" w:rsidRDefault="00040F08" w:rsidP="00040F08">
      <w:pPr>
        <w:pStyle w:val="Luettelokappale"/>
        <w:numPr>
          <w:ilvl w:val="0"/>
          <w:numId w:val="35"/>
        </w:numPr>
        <w:suppressAutoHyphens w:val="0"/>
        <w:spacing w:before="0" w:after="160" w:line="259" w:lineRule="auto"/>
        <w:ind w:left="723"/>
        <w:rPr>
          <w:rFonts w:cstheme="minorHAnsi"/>
          <w:color w:val="00A3AD" w:themeColor="accent6"/>
          <w:sz w:val="20"/>
          <w:szCs w:val="16"/>
        </w:rPr>
      </w:pPr>
      <w:r w:rsidRPr="00040F08">
        <w:rPr>
          <w:rFonts w:cstheme="minorHAnsi"/>
          <w:sz w:val="20"/>
          <w:szCs w:val="16"/>
        </w:rPr>
        <w:t>Joukkoliikenteen työsuhdematkalippuetu</w:t>
      </w:r>
    </w:p>
    <w:p w14:paraId="34A47262" w14:textId="77777777" w:rsidR="00040F08" w:rsidRPr="00040F08" w:rsidRDefault="00040F08" w:rsidP="00040F08">
      <w:pPr>
        <w:pStyle w:val="Luettelokappale"/>
        <w:numPr>
          <w:ilvl w:val="0"/>
          <w:numId w:val="35"/>
        </w:numPr>
        <w:suppressAutoHyphens w:val="0"/>
        <w:spacing w:before="0" w:after="160" w:line="259" w:lineRule="auto"/>
        <w:ind w:left="723"/>
        <w:rPr>
          <w:rFonts w:cstheme="minorHAnsi"/>
          <w:color w:val="00A3AD" w:themeColor="accent6"/>
          <w:sz w:val="20"/>
          <w:szCs w:val="16"/>
        </w:rPr>
      </w:pPr>
      <w:r w:rsidRPr="00040F08">
        <w:rPr>
          <w:rFonts w:cstheme="minorHAnsi"/>
          <w:sz w:val="20"/>
          <w:szCs w:val="16"/>
        </w:rPr>
        <w:t>Työsuhdepyörä omaan käyttöön</w:t>
      </w:r>
    </w:p>
    <w:p w14:paraId="23C4F5EB" w14:textId="77777777" w:rsidR="00040F08" w:rsidRPr="00040F08" w:rsidRDefault="00040F08" w:rsidP="00040F08">
      <w:pPr>
        <w:pStyle w:val="Luettelokappale"/>
        <w:numPr>
          <w:ilvl w:val="0"/>
          <w:numId w:val="35"/>
        </w:numPr>
        <w:suppressAutoHyphens w:val="0"/>
        <w:spacing w:before="0" w:after="160" w:line="259" w:lineRule="auto"/>
        <w:ind w:left="723"/>
        <w:rPr>
          <w:rFonts w:cstheme="minorHAnsi"/>
          <w:color w:val="00A3AD" w:themeColor="accent6"/>
          <w:sz w:val="20"/>
          <w:szCs w:val="16"/>
        </w:rPr>
      </w:pPr>
      <w:r w:rsidRPr="00040F08">
        <w:rPr>
          <w:rFonts w:cstheme="minorHAnsi"/>
          <w:sz w:val="20"/>
          <w:szCs w:val="16"/>
        </w:rPr>
        <w:t>Työnantajan järjestämä pyörähuolto tai varusteet</w:t>
      </w:r>
    </w:p>
    <w:p w14:paraId="561AEEF5" w14:textId="77777777" w:rsidR="00040F08" w:rsidRPr="00040F08" w:rsidRDefault="00040F08" w:rsidP="00040F08">
      <w:pPr>
        <w:pStyle w:val="Luettelokappale"/>
        <w:numPr>
          <w:ilvl w:val="0"/>
          <w:numId w:val="35"/>
        </w:numPr>
        <w:suppressAutoHyphens w:val="0"/>
        <w:spacing w:before="0" w:after="160" w:line="259" w:lineRule="auto"/>
        <w:ind w:left="723"/>
        <w:rPr>
          <w:rFonts w:cstheme="minorHAnsi"/>
          <w:color w:val="00A3AD" w:themeColor="accent6"/>
          <w:sz w:val="20"/>
          <w:szCs w:val="16"/>
        </w:rPr>
      </w:pPr>
      <w:r w:rsidRPr="00040F08">
        <w:rPr>
          <w:rFonts w:cstheme="minorHAnsi"/>
          <w:sz w:val="20"/>
          <w:szCs w:val="16"/>
        </w:rPr>
        <w:t>Työpaikan sisäinen kimppakyytijärjestelmä</w:t>
      </w:r>
    </w:p>
    <w:p w14:paraId="624E0023" w14:textId="77777777" w:rsidR="00040F08" w:rsidRPr="00040F08" w:rsidRDefault="00040F08" w:rsidP="00040F08">
      <w:pPr>
        <w:pStyle w:val="Luettelokappale"/>
        <w:numPr>
          <w:ilvl w:val="0"/>
          <w:numId w:val="35"/>
        </w:numPr>
        <w:suppressAutoHyphens w:val="0"/>
        <w:spacing w:before="0" w:after="160" w:line="259" w:lineRule="auto"/>
        <w:ind w:left="723"/>
        <w:rPr>
          <w:rFonts w:cstheme="minorHAnsi"/>
          <w:sz w:val="20"/>
          <w:szCs w:val="16"/>
        </w:rPr>
      </w:pPr>
      <w:r w:rsidRPr="00040F08">
        <w:rPr>
          <w:rFonts w:cstheme="minorHAnsi"/>
          <w:sz w:val="20"/>
          <w:szCs w:val="16"/>
        </w:rPr>
        <w:t>Yhteiskäyttöinen auto työasiamatkoille</w:t>
      </w:r>
    </w:p>
    <w:p w14:paraId="656819AD" w14:textId="77777777" w:rsidR="00040F08" w:rsidRPr="00040F08" w:rsidRDefault="00040F08" w:rsidP="00040F08">
      <w:pPr>
        <w:pStyle w:val="Luettelokappale"/>
        <w:numPr>
          <w:ilvl w:val="0"/>
          <w:numId w:val="35"/>
        </w:numPr>
        <w:suppressAutoHyphens w:val="0"/>
        <w:spacing w:before="0" w:after="160" w:line="259" w:lineRule="auto"/>
        <w:ind w:left="723"/>
        <w:rPr>
          <w:rFonts w:cstheme="minorHAnsi"/>
          <w:sz w:val="20"/>
          <w:szCs w:val="16"/>
        </w:rPr>
      </w:pPr>
      <w:r w:rsidRPr="00040F08">
        <w:rPr>
          <w:rFonts w:cstheme="minorHAnsi"/>
          <w:sz w:val="20"/>
          <w:szCs w:val="16"/>
        </w:rPr>
        <w:t>Lainattavat polkupyörät työasiamatkoille</w:t>
      </w:r>
    </w:p>
    <w:p w14:paraId="65ADEF51" w14:textId="77777777" w:rsidR="00040F08" w:rsidRPr="00040F08" w:rsidRDefault="00040F08" w:rsidP="00040F08">
      <w:pPr>
        <w:pStyle w:val="Luettelokappale"/>
        <w:numPr>
          <w:ilvl w:val="0"/>
          <w:numId w:val="35"/>
        </w:numPr>
        <w:suppressAutoHyphens w:val="0"/>
        <w:spacing w:before="0" w:after="160" w:line="259" w:lineRule="auto"/>
        <w:ind w:left="723"/>
        <w:rPr>
          <w:rFonts w:cstheme="minorHAnsi"/>
          <w:sz w:val="20"/>
          <w:szCs w:val="16"/>
        </w:rPr>
      </w:pPr>
      <w:r w:rsidRPr="00040F08">
        <w:rPr>
          <w:rFonts w:cstheme="minorHAnsi"/>
          <w:sz w:val="20"/>
          <w:szCs w:val="16"/>
        </w:rPr>
        <w:t>Lainattavat sähköavusteiset pyörät työasiamatkoille</w:t>
      </w:r>
    </w:p>
    <w:p w14:paraId="5CC2DEB9" w14:textId="77777777" w:rsidR="00040F08" w:rsidRPr="00040F08" w:rsidRDefault="00040F08" w:rsidP="00040F08">
      <w:pPr>
        <w:pStyle w:val="Luettelokappale"/>
        <w:numPr>
          <w:ilvl w:val="0"/>
          <w:numId w:val="35"/>
        </w:numPr>
        <w:suppressAutoHyphens w:val="0"/>
        <w:spacing w:before="0" w:after="160" w:line="259" w:lineRule="auto"/>
        <w:ind w:left="723"/>
        <w:rPr>
          <w:rFonts w:cstheme="minorHAnsi"/>
          <w:sz w:val="20"/>
          <w:szCs w:val="16"/>
        </w:rPr>
      </w:pPr>
      <w:r w:rsidRPr="00040F08">
        <w:rPr>
          <w:rFonts w:cstheme="minorHAnsi"/>
          <w:sz w:val="20"/>
          <w:szCs w:val="16"/>
        </w:rPr>
        <w:t>Kaupunkipyörät työpaikan lähistöllä</w:t>
      </w:r>
    </w:p>
    <w:p w14:paraId="3AE7596A" w14:textId="77777777" w:rsidR="00040F08" w:rsidRPr="008D799C" w:rsidRDefault="00040F08" w:rsidP="00040F08">
      <w:pPr>
        <w:pStyle w:val="Luettelokappale"/>
        <w:ind w:left="1440"/>
        <w:rPr>
          <w:rFonts w:cstheme="minorHAnsi"/>
          <w:color w:val="DB3DB0" w:themeColor="accent1"/>
        </w:rPr>
      </w:pPr>
    </w:p>
    <w:p w14:paraId="585E1B29" w14:textId="77777777" w:rsidR="00040F08" w:rsidRPr="00A04230" w:rsidRDefault="00040F08" w:rsidP="00040F08">
      <w:pPr>
        <w:pStyle w:val="Luettelokappale"/>
        <w:numPr>
          <w:ilvl w:val="0"/>
          <w:numId w:val="18"/>
        </w:numPr>
        <w:suppressAutoHyphens w:val="0"/>
        <w:spacing w:before="0" w:after="160" w:line="259" w:lineRule="auto"/>
        <w:rPr>
          <w:rFonts w:cstheme="minorHAnsi"/>
          <w:i/>
          <w:iCs/>
        </w:rPr>
      </w:pPr>
      <w:r w:rsidRPr="002D6D79">
        <w:rPr>
          <w:rFonts w:cstheme="minorHAnsi"/>
          <w:b/>
          <w:bCs/>
        </w:rPr>
        <w:t>Miten liikkumisen olosuhteita kotisi ja työpaikkasi välisellä matkalla voisi mielestäsi parantaa?</w:t>
      </w:r>
      <w:r>
        <w:rPr>
          <w:rFonts w:cstheme="minorHAnsi"/>
          <w:b/>
          <w:bCs/>
        </w:rPr>
        <w:t xml:space="preserve"> </w:t>
      </w:r>
      <w:r w:rsidRPr="000862CD">
        <w:rPr>
          <w:rFonts w:cstheme="minorHAnsi"/>
          <w:i/>
          <w:iCs/>
        </w:rPr>
        <w:t>Avovastaus</w:t>
      </w:r>
    </w:p>
    <w:p w14:paraId="2D44E410" w14:textId="77777777" w:rsidR="00040F08" w:rsidRPr="00040F08" w:rsidRDefault="00040F08" w:rsidP="00040F08">
      <w:pPr>
        <w:spacing w:before="600"/>
        <w:rPr>
          <w:rFonts w:cstheme="minorHAnsi"/>
          <w:i/>
          <w:iCs/>
        </w:rPr>
      </w:pPr>
      <w:r w:rsidRPr="00040F08">
        <w:rPr>
          <w:rFonts w:cstheme="minorHAnsi"/>
          <w:i/>
          <w:iCs/>
        </w:rPr>
        <w:t>Kiitos vastaamisesta!</w:t>
      </w:r>
    </w:p>
    <w:p w14:paraId="17D019C3" w14:textId="77777777" w:rsidR="00040F08" w:rsidRPr="00040F08" w:rsidRDefault="00040F08" w:rsidP="00040F08"/>
    <w:p w14:paraId="4AE96B5C" w14:textId="77777777" w:rsidR="00422E8A" w:rsidRDefault="00422E8A">
      <w:pPr>
        <w:suppressAutoHyphens w:val="0"/>
        <w:spacing w:line="240" w:lineRule="auto"/>
      </w:pPr>
      <w:r>
        <w:br w:type="page"/>
      </w:r>
    </w:p>
    <w:p w14:paraId="0747451D" w14:textId="77777777" w:rsidR="000D3284" w:rsidRDefault="000D3284">
      <w:pPr>
        <w:suppressAutoHyphens w:val="0"/>
        <w:spacing w:line="240" w:lineRule="auto"/>
      </w:pPr>
    </w:p>
    <w:p w14:paraId="3DA00617" w14:textId="77777777" w:rsidR="003D1668" w:rsidRPr="00BF67C9" w:rsidRDefault="000D3284" w:rsidP="003D1668">
      <w:r>
        <w:rPr>
          <w:noProof/>
        </w:rPr>
        <mc:AlternateContent>
          <mc:Choice Requires="wpg">
            <w:drawing>
              <wp:anchor distT="0" distB="0" distL="114300" distR="114300" simplePos="0" relativeHeight="251662336" behindDoc="0" locked="0" layoutInCell="1" allowOverlap="1" wp14:anchorId="542CBD5C" wp14:editId="536961FD">
                <wp:simplePos x="0" y="0"/>
                <wp:positionH relativeFrom="column">
                  <wp:posOffset>-1014073</wp:posOffset>
                </wp:positionH>
                <wp:positionV relativeFrom="page">
                  <wp:posOffset>-410210</wp:posOffset>
                </wp:positionV>
                <wp:extent cx="8525510" cy="13985875"/>
                <wp:effectExtent l="895350" t="0" r="1266190" b="1844675"/>
                <wp:wrapNone/>
                <wp:docPr id="2" name="Ryhmä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25510" cy="13985875"/>
                          <a:chOff x="0" y="0"/>
                          <a:chExt cx="8525826" cy="13985948"/>
                        </a:xfrm>
                      </wpg:grpSpPr>
                      <wps:wsp>
                        <wps:cNvPr id="40" name="Suorakulmio 40">
                          <a:extLst>
                            <a:ext uri="{C183D7F6-B498-43B3-948B-1728B52AA6E4}">
                              <adec:decorative xmlns:adec="http://schemas.microsoft.com/office/drawing/2017/decorative" val="1"/>
                            </a:ext>
                          </a:extLst>
                        </wps:cNvPr>
                        <wps:cNvSpPr/>
                        <wps:spPr>
                          <a:xfrm>
                            <a:off x="0" y="0"/>
                            <a:ext cx="8481228" cy="11042650"/>
                          </a:xfrm>
                          <a:prstGeom prst="rect">
                            <a:avLst/>
                          </a:prstGeom>
                          <a:solidFill>
                            <a:srgbClr val="2278C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Suorakulmio 42">
                          <a:extLst>
                            <a:ext uri="{C183D7F6-B498-43B3-948B-1728B52AA6E4}">
                              <adec:decorative xmlns:adec="http://schemas.microsoft.com/office/drawing/2017/decorative" val="1"/>
                            </a:ext>
                          </a:extLst>
                        </wps:cNvPr>
                        <wps:cNvSpPr/>
                        <wps:spPr>
                          <a:xfrm rot="2885220">
                            <a:off x="1007363" y="6467485"/>
                            <a:ext cx="6886255" cy="8150671"/>
                          </a:xfrm>
                          <a:prstGeom prst="rect">
                            <a:avLst/>
                          </a:prstGeom>
                          <a:solidFill>
                            <a:srgbClr val="F9E51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8D5EA2" id="Ryhmä 2" o:spid="_x0000_s1026" alt="&quot;&quot;" style="position:absolute;margin-left:-79.85pt;margin-top:-32.3pt;width:671.3pt;height:1101.25pt;z-index:251662336;mso-position-vertical-relative:page" coordsize="85258,139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">
                <v:rect id="Suorakulmio 40" o:spid="_x0000_s1027" alt="&quot;&quot;" style="position:absolute;width:84812;height:110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" fillcolor="#2278c9" stroked="f"/>
                <v:rect id="Suorakulmio 42" o:spid="_x0000_s1028" alt="&quot;&quot;" style="position:absolute;left:10073;top:64674;width:68863;height:81507;rotation:31514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" fillcolor="#f9e51e" stroked="f"/>
                <w10:wrap anchory="page"/>
              </v:group>
            </w:pict>
          </mc:Fallback>
        </mc:AlternateContent>
      </w:r>
    </w:p>
    <w:p w14:paraId="3F1682BD" w14:textId="77777777" w:rsidR="00B622F4" w:rsidRPr="00315F44" w:rsidRDefault="00B622F4" w:rsidP="00315F44">
      <w:pPr>
        <w:suppressAutoHyphens w:val="0"/>
        <w:spacing w:line="240" w:lineRule="auto"/>
      </w:pPr>
    </w:p>
    <w:sectPr w:rsidR="00B622F4" w:rsidRPr="00315F44" w:rsidSect="002E7D3C">
      <w:footerReference w:type="default" r:id="rId11"/>
      <w:pgSz w:w="11906" w:h="16838" w:code="9"/>
      <w:pgMar w:top="1418" w:right="1418" w:bottom="1134" w:left="1418" w:header="68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1E051" w14:textId="77777777" w:rsidR="0055277A" w:rsidRDefault="0055277A">
      <w:pPr>
        <w:spacing w:line="240" w:lineRule="auto"/>
      </w:pPr>
      <w:r>
        <w:separator/>
      </w:r>
    </w:p>
    <w:p w14:paraId="06D761FD" w14:textId="77777777" w:rsidR="0055277A" w:rsidRDefault="0055277A"/>
    <w:p w14:paraId="0FD6E33B" w14:textId="77777777" w:rsidR="0055277A" w:rsidRDefault="0055277A"/>
    <w:p w14:paraId="41D80A60" w14:textId="77777777" w:rsidR="0055277A" w:rsidRDefault="0055277A"/>
    <w:p w14:paraId="1812EAB5" w14:textId="77777777" w:rsidR="0055277A" w:rsidRDefault="0055277A"/>
    <w:p w14:paraId="28C2CF76" w14:textId="77777777" w:rsidR="0055277A" w:rsidRDefault="0055277A"/>
  </w:endnote>
  <w:endnote w:type="continuationSeparator" w:id="0">
    <w:p w14:paraId="4111AD9E" w14:textId="77777777" w:rsidR="0055277A" w:rsidRDefault="0055277A">
      <w:pPr>
        <w:spacing w:line="240" w:lineRule="auto"/>
      </w:pPr>
      <w:r>
        <w:continuationSeparator/>
      </w:r>
    </w:p>
    <w:p w14:paraId="5E3E5E23" w14:textId="77777777" w:rsidR="0055277A" w:rsidRDefault="0055277A"/>
    <w:p w14:paraId="19AE5975" w14:textId="77777777" w:rsidR="0055277A" w:rsidRDefault="0055277A"/>
    <w:p w14:paraId="50AA90D4" w14:textId="77777777" w:rsidR="0055277A" w:rsidRDefault="0055277A"/>
    <w:p w14:paraId="3A82FF1D" w14:textId="77777777" w:rsidR="0055277A" w:rsidRDefault="0055277A"/>
    <w:p w14:paraId="4E81DD2B" w14:textId="77777777" w:rsidR="0055277A" w:rsidRDefault="005527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Otsikot, muut">
    <w:altName w:val="Times New Roman"/>
    <w:charset w:val="00"/>
    <w:family w:val="roman"/>
    <w:pitch w:val="default"/>
  </w:font>
  <w:font w:name="Arial (Leipäteksti)">
    <w:altName w:val="Arial"/>
    <w:panose1 w:val="00000000000000000000"/>
    <w:charset w:val="00"/>
    <w:family w:val="roman"/>
    <w:notTrueType/>
    <w:pitch w:val="default"/>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Arial Black (Otsikot)">
    <w:altName w:val="Arial Black"/>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5019847"/>
      <w:docPartObj>
        <w:docPartGallery w:val="Page Numbers (Bottom of Page)"/>
        <w:docPartUnique/>
      </w:docPartObj>
    </w:sdtPr>
    <w:sdtEndPr/>
    <w:sdtContent>
      <w:p w14:paraId="3387F9E1" w14:textId="77777777" w:rsidR="001E773A" w:rsidRDefault="001E773A">
        <w:pPr>
          <w:pStyle w:val="Alatunniste"/>
          <w:jc w:val="center"/>
        </w:pPr>
        <w:r>
          <w:fldChar w:fldCharType="begin"/>
        </w:r>
        <w:r>
          <w:instrText>PAGE   \* MERGEFORMAT</w:instrText>
        </w:r>
        <w:r>
          <w:fldChar w:fldCharType="separate"/>
        </w:r>
        <w:r>
          <w:t>2</w:t>
        </w:r>
        <w:r>
          <w:fldChar w:fldCharType="end"/>
        </w:r>
      </w:p>
    </w:sdtContent>
  </w:sdt>
  <w:p w14:paraId="0289FB91" w14:textId="77777777" w:rsidR="002D18B1" w:rsidRPr="00810BC6" w:rsidRDefault="002D18B1" w:rsidP="00810BC6">
    <w:pPr>
      <w:pStyle w:val="Alatunniste"/>
      <w:jc w:val="center"/>
    </w:pPr>
  </w:p>
  <w:p w14:paraId="0284A074" w14:textId="77777777" w:rsidR="00873ED8" w:rsidRDefault="00873E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11283" w14:textId="77777777" w:rsidR="0055277A" w:rsidRDefault="0055277A">
      <w:pPr>
        <w:spacing w:line="240" w:lineRule="auto"/>
      </w:pPr>
      <w:r>
        <w:separator/>
      </w:r>
    </w:p>
    <w:p w14:paraId="318FD8C6" w14:textId="77777777" w:rsidR="0055277A" w:rsidRDefault="0055277A"/>
    <w:p w14:paraId="767BEBB5" w14:textId="77777777" w:rsidR="0055277A" w:rsidRDefault="0055277A"/>
    <w:p w14:paraId="0B0E7F69" w14:textId="77777777" w:rsidR="0055277A" w:rsidRDefault="0055277A"/>
    <w:p w14:paraId="463A8DFA" w14:textId="77777777" w:rsidR="0055277A" w:rsidRDefault="0055277A"/>
    <w:p w14:paraId="4F657773" w14:textId="77777777" w:rsidR="0055277A" w:rsidRDefault="0055277A"/>
  </w:footnote>
  <w:footnote w:type="continuationSeparator" w:id="0">
    <w:p w14:paraId="786FE422" w14:textId="77777777" w:rsidR="0055277A" w:rsidRDefault="0055277A">
      <w:pPr>
        <w:spacing w:line="240" w:lineRule="auto"/>
      </w:pPr>
      <w:r>
        <w:continuationSeparator/>
      </w:r>
    </w:p>
    <w:p w14:paraId="778FD2A1" w14:textId="77777777" w:rsidR="0055277A" w:rsidRDefault="0055277A"/>
    <w:p w14:paraId="63905901" w14:textId="77777777" w:rsidR="0055277A" w:rsidRDefault="0055277A"/>
    <w:p w14:paraId="33B37892" w14:textId="77777777" w:rsidR="0055277A" w:rsidRDefault="0055277A"/>
    <w:p w14:paraId="07254086" w14:textId="77777777" w:rsidR="0055277A" w:rsidRDefault="0055277A"/>
    <w:p w14:paraId="3B291318" w14:textId="77777777" w:rsidR="0055277A" w:rsidRDefault="0055277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9BC30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C048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2E21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16CC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CC034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EA298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DEFE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ACA2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E4BE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158BF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346EE6"/>
    <w:multiLevelType w:val="hybridMultilevel"/>
    <w:tmpl w:val="2E84EEEC"/>
    <w:lvl w:ilvl="0" w:tplc="7F7C1B88">
      <w:start w:val="1"/>
      <w:numFmt w:val="decimal"/>
      <w:lvlText w:val="%1"/>
      <w:lvlJc w:val="left"/>
      <w:pPr>
        <w:ind w:left="360" w:hanging="360"/>
      </w:pPr>
      <w:rPr>
        <w:rFonts w:hint="default"/>
        <w:b/>
        <w:i w:val="0"/>
        <w:iCs w:val="0"/>
      </w:rPr>
    </w:lvl>
    <w:lvl w:ilvl="1" w:tplc="040B0019">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1" w15:restartNumberingAfterBreak="0">
    <w:nsid w:val="10413A5C"/>
    <w:multiLevelType w:val="hybridMultilevel"/>
    <w:tmpl w:val="1038BBCC"/>
    <w:lvl w:ilvl="0" w:tplc="AE8471B0">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178500B0"/>
    <w:multiLevelType w:val="hybridMultilevel"/>
    <w:tmpl w:val="343AF140"/>
    <w:lvl w:ilvl="0" w:tplc="5740A98E">
      <w:start w:val="1"/>
      <w:numFmt w:val="decimal"/>
      <w:pStyle w:val="Otsikko3numeroitu"/>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1C412BDB"/>
    <w:multiLevelType w:val="hybridMultilevel"/>
    <w:tmpl w:val="D9EA8A10"/>
    <w:lvl w:ilvl="0" w:tplc="13AE6BD2">
      <w:numFmt w:val="bullet"/>
      <w:lvlText w:val="-"/>
      <w:lvlJc w:val="left"/>
      <w:pPr>
        <w:ind w:left="720" w:hanging="360"/>
      </w:pPr>
      <w:rPr>
        <w:rFonts w:ascii="Calibri" w:eastAsiaTheme="minorHAnsi" w:hAnsi="Calibri" w:cs="Calibri"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CA17CF1"/>
    <w:multiLevelType w:val="hybridMultilevel"/>
    <w:tmpl w:val="E31E9E0E"/>
    <w:lvl w:ilvl="0" w:tplc="AE8471B0">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0A93D5D"/>
    <w:multiLevelType w:val="hybridMultilevel"/>
    <w:tmpl w:val="BDEA6C3C"/>
    <w:lvl w:ilvl="0" w:tplc="AE8471B0">
      <w:numFmt w:val="bullet"/>
      <w:lvlText w:val="-"/>
      <w:lvlJc w:val="left"/>
      <w:pPr>
        <w:ind w:left="108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5F606FF"/>
    <w:multiLevelType w:val="hybridMultilevel"/>
    <w:tmpl w:val="1DCC99E4"/>
    <w:lvl w:ilvl="0" w:tplc="AE8471B0">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6507F92"/>
    <w:multiLevelType w:val="multilevel"/>
    <w:tmpl w:val="895CFE6C"/>
    <w:numStyleLink w:val="TyyliLuettelomerkkiSymbolmerkkiVasen063cmRiippuva"/>
  </w:abstractNum>
  <w:abstractNum w:abstractNumId="18" w15:restartNumberingAfterBreak="0">
    <w:nsid w:val="2B132D97"/>
    <w:multiLevelType w:val="hybridMultilevel"/>
    <w:tmpl w:val="42E80A4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37C665BB"/>
    <w:multiLevelType w:val="hybridMultilevel"/>
    <w:tmpl w:val="11DCA7B0"/>
    <w:lvl w:ilvl="0" w:tplc="BFEA195A">
      <w:numFmt w:val="bullet"/>
      <w:lvlText w:val="-"/>
      <w:lvlJc w:val="left"/>
      <w:pPr>
        <w:ind w:left="107" w:hanging="360"/>
      </w:pPr>
      <w:rPr>
        <w:rFonts w:ascii="Calibri" w:eastAsiaTheme="minorEastAsia" w:hAnsi="Calibri" w:cs="Calibri" w:hint="default"/>
      </w:rPr>
    </w:lvl>
    <w:lvl w:ilvl="1" w:tplc="040B0003" w:tentative="1">
      <w:start w:val="1"/>
      <w:numFmt w:val="bullet"/>
      <w:lvlText w:val="o"/>
      <w:lvlJc w:val="left"/>
      <w:pPr>
        <w:ind w:left="827" w:hanging="360"/>
      </w:pPr>
      <w:rPr>
        <w:rFonts w:ascii="Courier New" w:hAnsi="Courier New" w:cs="Courier New" w:hint="default"/>
      </w:rPr>
    </w:lvl>
    <w:lvl w:ilvl="2" w:tplc="040B0005" w:tentative="1">
      <w:start w:val="1"/>
      <w:numFmt w:val="bullet"/>
      <w:lvlText w:val=""/>
      <w:lvlJc w:val="left"/>
      <w:pPr>
        <w:ind w:left="1547" w:hanging="360"/>
      </w:pPr>
      <w:rPr>
        <w:rFonts w:ascii="Wingdings" w:hAnsi="Wingdings" w:hint="default"/>
      </w:rPr>
    </w:lvl>
    <w:lvl w:ilvl="3" w:tplc="040B0001" w:tentative="1">
      <w:start w:val="1"/>
      <w:numFmt w:val="bullet"/>
      <w:lvlText w:val=""/>
      <w:lvlJc w:val="left"/>
      <w:pPr>
        <w:ind w:left="2267" w:hanging="360"/>
      </w:pPr>
      <w:rPr>
        <w:rFonts w:ascii="Symbol" w:hAnsi="Symbol" w:hint="default"/>
      </w:rPr>
    </w:lvl>
    <w:lvl w:ilvl="4" w:tplc="040B0003" w:tentative="1">
      <w:start w:val="1"/>
      <w:numFmt w:val="bullet"/>
      <w:lvlText w:val="o"/>
      <w:lvlJc w:val="left"/>
      <w:pPr>
        <w:ind w:left="2987" w:hanging="360"/>
      </w:pPr>
      <w:rPr>
        <w:rFonts w:ascii="Courier New" w:hAnsi="Courier New" w:cs="Courier New" w:hint="default"/>
      </w:rPr>
    </w:lvl>
    <w:lvl w:ilvl="5" w:tplc="040B0005" w:tentative="1">
      <w:start w:val="1"/>
      <w:numFmt w:val="bullet"/>
      <w:lvlText w:val=""/>
      <w:lvlJc w:val="left"/>
      <w:pPr>
        <w:ind w:left="3707" w:hanging="360"/>
      </w:pPr>
      <w:rPr>
        <w:rFonts w:ascii="Wingdings" w:hAnsi="Wingdings" w:hint="default"/>
      </w:rPr>
    </w:lvl>
    <w:lvl w:ilvl="6" w:tplc="040B0001" w:tentative="1">
      <w:start w:val="1"/>
      <w:numFmt w:val="bullet"/>
      <w:lvlText w:val=""/>
      <w:lvlJc w:val="left"/>
      <w:pPr>
        <w:ind w:left="4427" w:hanging="360"/>
      </w:pPr>
      <w:rPr>
        <w:rFonts w:ascii="Symbol" w:hAnsi="Symbol" w:hint="default"/>
      </w:rPr>
    </w:lvl>
    <w:lvl w:ilvl="7" w:tplc="040B0003" w:tentative="1">
      <w:start w:val="1"/>
      <w:numFmt w:val="bullet"/>
      <w:lvlText w:val="o"/>
      <w:lvlJc w:val="left"/>
      <w:pPr>
        <w:ind w:left="5147" w:hanging="360"/>
      </w:pPr>
      <w:rPr>
        <w:rFonts w:ascii="Courier New" w:hAnsi="Courier New" w:cs="Courier New" w:hint="default"/>
      </w:rPr>
    </w:lvl>
    <w:lvl w:ilvl="8" w:tplc="040B0005" w:tentative="1">
      <w:start w:val="1"/>
      <w:numFmt w:val="bullet"/>
      <w:lvlText w:val=""/>
      <w:lvlJc w:val="left"/>
      <w:pPr>
        <w:ind w:left="5867" w:hanging="360"/>
      </w:pPr>
      <w:rPr>
        <w:rFonts w:ascii="Wingdings" w:hAnsi="Wingdings" w:hint="default"/>
      </w:rPr>
    </w:lvl>
  </w:abstractNum>
  <w:abstractNum w:abstractNumId="20" w15:restartNumberingAfterBreak="0">
    <w:nsid w:val="37EF1B0E"/>
    <w:multiLevelType w:val="hybridMultilevel"/>
    <w:tmpl w:val="1D50FF36"/>
    <w:lvl w:ilvl="0" w:tplc="AE8471B0">
      <w:numFmt w:val="bullet"/>
      <w:lvlText w:val="-"/>
      <w:lvlJc w:val="left"/>
      <w:pPr>
        <w:ind w:left="1080" w:hanging="360"/>
      </w:pPr>
      <w:rPr>
        <w:rFonts w:ascii="Calibri" w:eastAsiaTheme="minorHAnsi" w:hAnsi="Calibri" w:cs="Calibr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1" w15:restartNumberingAfterBreak="0">
    <w:nsid w:val="3C0B454D"/>
    <w:multiLevelType w:val="hybridMultilevel"/>
    <w:tmpl w:val="DBA6123E"/>
    <w:lvl w:ilvl="0" w:tplc="AE8471B0">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3DC327E0"/>
    <w:multiLevelType w:val="hybridMultilevel"/>
    <w:tmpl w:val="4154A126"/>
    <w:lvl w:ilvl="0" w:tplc="B18E054A">
      <w:numFmt w:val="bullet"/>
      <w:lvlText w:val="-"/>
      <w:lvlJc w:val="left"/>
      <w:pPr>
        <w:ind w:left="720" w:hanging="360"/>
      </w:pPr>
      <w:rPr>
        <w:rFonts w:ascii="Calibri" w:eastAsiaTheme="minorHAnsi" w:hAnsi="Calibri" w:cs="Calibri"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3B07E07"/>
    <w:multiLevelType w:val="hybridMultilevel"/>
    <w:tmpl w:val="CF1C23A8"/>
    <w:lvl w:ilvl="0" w:tplc="B7ACB9F8">
      <w:start w:val="1"/>
      <w:numFmt w:val="decimal"/>
      <w:pStyle w:val="Otsikko2Numeroitu"/>
      <w:lvlText w:val="%1."/>
      <w:lvlJc w:val="left"/>
      <w:pPr>
        <w:ind w:left="36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47DB6EC5"/>
    <w:multiLevelType w:val="hybridMultilevel"/>
    <w:tmpl w:val="AA56465A"/>
    <w:lvl w:ilvl="0" w:tplc="AE8471B0">
      <w:numFmt w:val="bullet"/>
      <w:lvlText w:val="-"/>
      <w:lvlJc w:val="left"/>
      <w:pPr>
        <w:ind w:left="108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61E67700"/>
    <w:multiLevelType w:val="multilevel"/>
    <w:tmpl w:val="895CFE6C"/>
    <w:styleLink w:val="TyyliLuettelomerkkiSymbolmerkkiVasen063cmRiippuva"/>
    <w:lvl w:ilvl="0">
      <w:start w:val="1"/>
      <w:numFmt w:val="bullet"/>
      <w:lvlText w:val=""/>
      <w:lvlJc w:val="left"/>
      <w:pPr>
        <w:ind w:left="720" w:hanging="360"/>
      </w:pPr>
      <w:rPr>
        <w:rFonts w:ascii="Symbol" w:hAnsi="Symbol"/>
        <w:spacing w:val="4"/>
        <w:kern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9291169"/>
    <w:multiLevelType w:val="hybridMultilevel"/>
    <w:tmpl w:val="0F0A6E76"/>
    <w:lvl w:ilvl="0" w:tplc="E45E97B8">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6C5258F1"/>
    <w:multiLevelType w:val="hybridMultilevel"/>
    <w:tmpl w:val="4E84925E"/>
    <w:lvl w:ilvl="0" w:tplc="AE8471B0">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6C781172"/>
    <w:multiLevelType w:val="hybridMultilevel"/>
    <w:tmpl w:val="CE9CE706"/>
    <w:lvl w:ilvl="0" w:tplc="AE8471B0">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73851526"/>
    <w:multiLevelType w:val="hybridMultilevel"/>
    <w:tmpl w:val="267E0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94446A"/>
    <w:multiLevelType w:val="hybridMultilevel"/>
    <w:tmpl w:val="A4DC33B6"/>
    <w:lvl w:ilvl="0" w:tplc="AE8471B0">
      <w:numFmt w:val="bullet"/>
      <w:lvlText w:val="-"/>
      <w:lvlJc w:val="left"/>
      <w:pPr>
        <w:ind w:left="108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76166B90"/>
    <w:multiLevelType w:val="hybridMultilevel"/>
    <w:tmpl w:val="895CFE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79C07B70"/>
    <w:multiLevelType w:val="hybridMultilevel"/>
    <w:tmpl w:val="6F208112"/>
    <w:lvl w:ilvl="0" w:tplc="F652359A">
      <w:numFmt w:val="bullet"/>
      <w:lvlText w:val="-"/>
      <w:lvlJc w:val="left"/>
      <w:pPr>
        <w:ind w:left="720" w:hanging="360"/>
      </w:pPr>
      <w:rPr>
        <w:rFonts w:ascii="Calibri" w:eastAsiaTheme="minorHAnsi" w:hAnsi="Calibri" w:cs="Calibri" w:hint="default"/>
        <w:b w:val="0"/>
        <w:bCs/>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7C924DB2"/>
    <w:multiLevelType w:val="hybridMultilevel"/>
    <w:tmpl w:val="B9B29B10"/>
    <w:lvl w:ilvl="0" w:tplc="AE8471B0">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7E4D3674"/>
    <w:multiLevelType w:val="hybridMultilevel"/>
    <w:tmpl w:val="53D44E78"/>
    <w:lvl w:ilvl="0" w:tplc="9E2EE058">
      <w:numFmt w:val="bullet"/>
      <w:lvlText w:val="-"/>
      <w:lvlJc w:val="left"/>
      <w:pPr>
        <w:ind w:left="720" w:hanging="360"/>
      </w:pPr>
      <w:rPr>
        <w:rFonts w:ascii="Calibri" w:eastAsiaTheme="minorHAnsi" w:hAnsi="Calibri" w:cs="Calibri" w:hint="default"/>
        <w:i w:val="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819346172">
    <w:abstractNumId w:val="29"/>
  </w:num>
  <w:num w:numId="2" w16cid:durableId="289553633">
    <w:abstractNumId w:val="0"/>
  </w:num>
  <w:num w:numId="3" w16cid:durableId="1765879784">
    <w:abstractNumId w:val="1"/>
  </w:num>
  <w:num w:numId="4" w16cid:durableId="744840296">
    <w:abstractNumId w:val="2"/>
  </w:num>
  <w:num w:numId="5" w16cid:durableId="78411670">
    <w:abstractNumId w:val="3"/>
  </w:num>
  <w:num w:numId="6" w16cid:durableId="868105294">
    <w:abstractNumId w:val="8"/>
  </w:num>
  <w:num w:numId="7" w16cid:durableId="415901642">
    <w:abstractNumId w:val="4"/>
  </w:num>
  <w:num w:numId="8" w16cid:durableId="1888714369">
    <w:abstractNumId w:val="5"/>
  </w:num>
  <w:num w:numId="9" w16cid:durableId="471992373">
    <w:abstractNumId w:val="6"/>
  </w:num>
  <w:num w:numId="10" w16cid:durableId="699282380">
    <w:abstractNumId w:val="7"/>
  </w:num>
  <w:num w:numId="11" w16cid:durableId="1150443435">
    <w:abstractNumId w:val="9"/>
  </w:num>
  <w:num w:numId="12" w16cid:durableId="246043341">
    <w:abstractNumId w:val="31"/>
  </w:num>
  <w:num w:numId="13" w16cid:durableId="1096827459">
    <w:abstractNumId w:val="18"/>
  </w:num>
  <w:num w:numId="14" w16cid:durableId="1504903424">
    <w:abstractNumId w:val="23"/>
  </w:num>
  <w:num w:numId="15" w16cid:durableId="1517965354">
    <w:abstractNumId w:val="12"/>
  </w:num>
  <w:num w:numId="16" w16cid:durableId="837422315">
    <w:abstractNumId w:val="25"/>
  </w:num>
  <w:num w:numId="17" w16cid:durableId="1068308899">
    <w:abstractNumId w:val="17"/>
  </w:num>
  <w:num w:numId="18" w16cid:durableId="1733380813">
    <w:abstractNumId w:val="10"/>
  </w:num>
  <w:num w:numId="19" w16cid:durableId="1337806695">
    <w:abstractNumId w:val="32"/>
  </w:num>
  <w:num w:numId="20" w16cid:durableId="1824395238">
    <w:abstractNumId w:val="26"/>
  </w:num>
  <w:num w:numId="21" w16cid:durableId="332803605">
    <w:abstractNumId w:val="34"/>
  </w:num>
  <w:num w:numId="22" w16cid:durableId="409355089">
    <w:abstractNumId w:val="13"/>
  </w:num>
  <w:num w:numId="23" w16cid:durableId="1040591027">
    <w:abstractNumId w:val="16"/>
  </w:num>
  <w:num w:numId="24" w16cid:durableId="493571855">
    <w:abstractNumId w:val="22"/>
  </w:num>
  <w:num w:numId="25" w16cid:durableId="451946841">
    <w:abstractNumId w:val="14"/>
  </w:num>
  <w:num w:numId="26" w16cid:durableId="2095395758">
    <w:abstractNumId w:val="21"/>
  </w:num>
  <w:num w:numId="27" w16cid:durableId="1601988256">
    <w:abstractNumId w:val="28"/>
  </w:num>
  <w:num w:numId="28" w16cid:durableId="1562598731">
    <w:abstractNumId w:val="33"/>
  </w:num>
  <w:num w:numId="29" w16cid:durableId="1144933504">
    <w:abstractNumId w:val="27"/>
  </w:num>
  <w:num w:numId="30" w16cid:durableId="38864502">
    <w:abstractNumId w:val="30"/>
  </w:num>
  <w:num w:numId="31" w16cid:durableId="326174370">
    <w:abstractNumId w:val="24"/>
  </w:num>
  <w:num w:numId="32" w16cid:durableId="425078975">
    <w:abstractNumId w:val="20"/>
  </w:num>
  <w:num w:numId="33" w16cid:durableId="1160194400">
    <w:abstractNumId w:val="19"/>
  </w:num>
  <w:num w:numId="34" w16cid:durableId="24910795">
    <w:abstractNumId w:val="11"/>
  </w:num>
  <w:num w:numId="35" w16cid:durableId="1360679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284"/>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77A"/>
    <w:rsid w:val="00016046"/>
    <w:rsid w:val="00017187"/>
    <w:rsid w:val="00034F35"/>
    <w:rsid w:val="00040F08"/>
    <w:rsid w:val="00042D1B"/>
    <w:rsid w:val="00045797"/>
    <w:rsid w:val="00045F00"/>
    <w:rsid w:val="000528F1"/>
    <w:rsid w:val="00054457"/>
    <w:rsid w:val="00055A76"/>
    <w:rsid w:val="00057142"/>
    <w:rsid w:val="00071515"/>
    <w:rsid w:val="00075E58"/>
    <w:rsid w:val="00077F96"/>
    <w:rsid w:val="000857F2"/>
    <w:rsid w:val="00086396"/>
    <w:rsid w:val="0009545B"/>
    <w:rsid w:val="00095E5D"/>
    <w:rsid w:val="00096AEB"/>
    <w:rsid w:val="000A1415"/>
    <w:rsid w:val="000A2B53"/>
    <w:rsid w:val="000B4DE9"/>
    <w:rsid w:val="000C580C"/>
    <w:rsid w:val="000C5AD0"/>
    <w:rsid w:val="000D30F3"/>
    <w:rsid w:val="000D3284"/>
    <w:rsid w:val="000D5AC1"/>
    <w:rsid w:val="000D748A"/>
    <w:rsid w:val="000E0EA5"/>
    <w:rsid w:val="000E5279"/>
    <w:rsid w:val="000E5B1C"/>
    <w:rsid w:val="000F45AF"/>
    <w:rsid w:val="000F5B0D"/>
    <w:rsid w:val="00116415"/>
    <w:rsid w:val="0012047A"/>
    <w:rsid w:val="0013776D"/>
    <w:rsid w:val="00143913"/>
    <w:rsid w:val="00145305"/>
    <w:rsid w:val="001604A6"/>
    <w:rsid w:val="00195B58"/>
    <w:rsid w:val="00197273"/>
    <w:rsid w:val="001A398F"/>
    <w:rsid w:val="001A567D"/>
    <w:rsid w:val="001D3BBF"/>
    <w:rsid w:val="001D6038"/>
    <w:rsid w:val="001E773A"/>
    <w:rsid w:val="001F3D27"/>
    <w:rsid w:val="00206CF9"/>
    <w:rsid w:val="00212DDC"/>
    <w:rsid w:val="002255AC"/>
    <w:rsid w:val="00231B3F"/>
    <w:rsid w:val="00236FCD"/>
    <w:rsid w:val="002424AE"/>
    <w:rsid w:val="0024554F"/>
    <w:rsid w:val="00245E8F"/>
    <w:rsid w:val="0026357C"/>
    <w:rsid w:val="00266D39"/>
    <w:rsid w:val="002701CB"/>
    <w:rsid w:val="00290286"/>
    <w:rsid w:val="00291086"/>
    <w:rsid w:val="00295187"/>
    <w:rsid w:val="002A5A9D"/>
    <w:rsid w:val="002A63AE"/>
    <w:rsid w:val="002A6D6E"/>
    <w:rsid w:val="002B44A7"/>
    <w:rsid w:val="002B4D4F"/>
    <w:rsid w:val="002B7712"/>
    <w:rsid w:val="002C031C"/>
    <w:rsid w:val="002D07E3"/>
    <w:rsid w:val="002D185B"/>
    <w:rsid w:val="002D18B1"/>
    <w:rsid w:val="002D45FC"/>
    <w:rsid w:val="002D756A"/>
    <w:rsid w:val="002E442D"/>
    <w:rsid w:val="002E4C08"/>
    <w:rsid w:val="002E7D3C"/>
    <w:rsid w:val="003037CB"/>
    <w:rsid w:val="00304E87"/>
    <w:rsid w:val="003136FA"/>
    <w:rsid w:val="00315F44"/>
    <w:rsid w:val="003173E9"/>
    <w:rsid w:val="00320464"/>
    <w:rsid w:val="00323DAC"/>
    <w:rsid w:val="00324200"/>
    <w:rsid w:val="00332132"/>
    <w:rsid w:val="00341DF0"/>
    <w:rsid w:val="00345D6C"/>
    <w:rsid w:val="00350398"/>
    <w:rsid w:val="00351BA4"/>
    <w:rsid w:val="00354BB2"/>
    <w:rsid w:val="00381791"/>
    <w:rsid w:val="00381CBB"/>
    <w:rsid w:val="003835E7"/>
    <w:rsid w:val="003A7977"/>
    <w:rsid w:val="003A7E98"/>
    <w:rsid w:val="003B0B39"/>
    <w:rsid w:val="003C39E6"/>
    <w:rsid w:val="003D0A27"/>
    <w:rsid w:val="003D0AAF"/>
    <w:rsid w:val="003D1307"/>
    <w:rsid w:val="003D1668"/>
    <w:rsid w:val="003E42A0"/>
    <w:rsid w:val="003E6A73"/>
    <w:rsid w:val="003F6405"/>
    <w:rsid w:val="00403671"/>
    <w:rsid w:val="00416C87"/>
    <w:rsid w:val="0041731C"/>
    <w:rsid w:val="0042212E"/>
    <w:rsid w:val="00422E8A"/>
    <w:rsid w:val="00436BE8"/>
    <w:rsid w:val="004421A8"/>
    <w:rsid w:val="004559EA"/>
    <w:rsid w:val="00456BA4"/>
    <w:rsid w:val="004775BB"/>
    <w:rsid w:val="00483EE9"/>
    <w:rsid w:val="00484624"/>
    <w:rsid w:val="004850C2"/>
    <w:rsid w:val="00485F27"/>
    <w:rsid w:val="00491BB7"/>
    <w:rsid w:val="004B79F4"/>
    <w:rsid w:val="004C5587"/>
    <w:rsid w:val="005101AF"/>
    <w:rsid w:val="00525232"/>
    <w:rsid w:val="00526441"/>
    <w:rsid w:val="00540ED8"/>
    <w:rsid w:val="00545E2E"/>
    <w:rsid w:val="00546029"/>
    <w:rsid w:val="00547CF5"/>
    <w:rsid w:val="0055277A"/>
    <w:rsid w:val="00575E13"/>
    <w:rsid w:val="00597524"/>
    <w:rsid w:val="005A3621"/>
    <w:rsid w:val="005B28D8"/>
    <w:rsid w:val="005C689D"/>
    <w:rsid w:val="005D3F7D"/>
    <w:rsid w:val="005D66D4"/>
    <w:rsid w:val="005E1B5D"/>
    <w:rsid w:val="005E54A8"/>
    <w:rsid w:val="00610DDA"/>
    <w:rsid w:val="00617367"/>
    <w:rsid w:val="0062454C"/>
    <w:rsid w:val="00643EAE"/>
    <w:rsid w:val="00643EB7"/>
    <w:rsid w:val="0064467C"/>
    <w:rsid w:val="00647384"/>
    <w:rsid w:val="006478DA"/>
    <w:rsid w:val="00650B97"/>
    <w:rsid w:val="00651046"/>
    <w:rsid w:val="006544CE"/>
    <w:rsid w:val="00656F73"/>
    <w:rsid w:val="006729E8"/>
    <w:rsid w:val="0069076A"/>
    <w:rsid w:val="00690D2D"/>
    <w:rsid w:val="006974BF"/>
    <w:rsid w:val="006B0D5F"/>
    <w:rsid w:val="006C0730"/>
    <w:rsid w:val="006C1722"/>
    <w:rsid w:val="006C1B87"/>
    <w:rsid w:val="006C69F1"/>
    <w:rsid w:val="006D4819"/>
    <w:rsid w:val="006D7127"/>
    <w:rsid w:val="006E3FB6"/>
    <w:rsid w:val="006E476F"/>
    <w:rsid w:val="00712895"/>
    <w:rsid w:val="00712CC2"/>
    <w:rsid w:val="00722A76"/>
    <w:rsid w:val="00723F23"/>
    <w:rsid w:val="007311CB"/>
    <w:rsid w:val="00737EF9"/>
    <w:rsid w:val="00741361"/>
    <w:rsid w:val="00744A6B"/>
    <w:rsid w:val="00745866"/>
    <w:rsid w:val="00756350"/>
    <w:rsid w:val="00756515"/>
    <w:rsid w:val="00761C6D"/>
    <w:rsid w:val="00775BD4"/>
    <w:rsid w:val="00787E3B"/>
    <w:rsid w:val="00791FA5"/>
    <w:rsid w:val="00797170"/>
    <w:rsid w:val="007A1A14"/>
    <w:rsid w:val="007A204F"/>
    <w:rsid w:val="007B2089"/>
    <w:rsid w:val="007C12DD"/>
    <w:rsid w:val="007C4635"/>
    <w:rsid w:val="007F1F5A"/>
    <w:rsid w:val="007F20CA"/>
    <w:rsid w:val="0080038C"/>
    <w:rsid w:val="00805AC1"/>
    <w:rsid w:val="00810BC6"/>
    <w:rsid w:val="0081651A"/>
    <w:rsid w:val="0082283F"/>
    <w:rsid w:val="00851915"/>
    <w:rsid w:val="008602E9"/>
    <w:rsid w:val="008626CB"/>
    <w:rsid w:val="00873ED8"/>
    <w:rsid w:val="008764EB"/>
    <w:rsid w:val="0088147F"/>
    <w:rsid w:val="0088179F"/>
    <w:rsid w:val="0089062E"/>
    <w:rsid w:val="0089477E"/>
    <w:rsid w:val="008A1236"/>
    <w:rsid w:val="008B1678"/>
    <w:rsid w:val="008C1DD1"/>
    <w:rsid w:val="008C41F3"/>
    <w:rsid w:val="008E2071"/>
    <w:rsid w:val="008F05E3"/>
    <w:rsid w:val="008F07FA"/>
    <w:rsid w:val="008F0E6A"/>
    <w:rsid w:val="00905554"/>
    <w:rsid w:val="00906A56"/>
    <w:rsid w:val="009107E2"/>
    <w:rsid w:val="00911F51"/>
    <w:rsid w:val="00933470"/>
    <w:rsid w:val="00934EA5"/>
    <w:rsid w:val="00936E25"/>
    <w:rsid w:val="009559E9"/>
    <w:rsid w:val="00963B21"/>
    <w:rsid w:val="00963DEF"/>
    <w:rsid w:val="00972182"/>
    <w:rsid w:val="0097271C"/>
    <w:rsid w:val="00972BF1"/>
    <w:rsid w:val="00972FA6"/>
    <w:rsid w:val="00993237"/>
    <w:rsid w:val="009A2FF3"/>
    <w:rsid w:val="009A637F"/>
    <w:rsid w:val="009C28C1"/>
    <w:rsid w:val="009E1CE3"/>
    <w:rsid w:val="00A04D61"/>
    <w:rsid w:val="00A14DD3"/>
    <w:rsid w:val="00A21DCB"/>
    <w:rsid w:val="00A47F37"/>
    <w:rsid w:val="00A62F61"/>
    <w:rsid w:val="00A63E16"/>
    <w:rsid w:val="00A64DE0"/>
    <w:rsid w:val="00A7177D"/>
    <w:rsid w:val="00A80E25"/>
    <w:rsid w:val="00A82791"/>
    <w:rsid w:val="00A937A8"/>
    <w:rsid w:val="00A9729B"/>
    <w:rsid w:val="00AA021E"/>
    <w:rsid w:val="00AA4BC1"/>
    <w:rsid w:val="00AB2547"/>
    <w:rsid w:val="00AC1951"/>
    <w:rsid w:val="00AD59C3"/>
    <w:rsid w:val="00AE1E4E"/>
    <w:rsid w:val="00AF465B"/>
    <w:rsid w:val="00B03707"/>
    <w:rsid w:val="00B04FDF"/>
    <w:rsid w:val="00B10FE8"/>
    <w:rsid w:val="00B26096"/>
    <w:rsid w:val="00B51800"/>
    <w:rsid w:val="00B5493D"/>
    <w:rsid w:val="00B5530D"/>
    <w:rsid w:val="00B622F4"/>
    <w:rsid w:val="00B77986"/>
    <w:rsid w:val="00B81A5E"/>
    <w:rsid w:val="00B85097"/>
    <w:rsid w:val="00B8534B"/>
    <w:rsid w:val="00B9257E"/>
    <w:rsid w:val="00BA18B2"/>
    <w:rsid w:val="00BA1B69"/>
    <w:rsid w:val="00BA288D"/>
    <w:rsid w:val="00BB12FA"/>
    <w:rsid w:val="00BB5AB6"/>
    <w:rsid w:val="00BB7BD2"/>
    <w:rsid w:val="00BC058A"/>
    <w:rsid w:val="00BC4E5F"/>
    <w:rsid w:val="00BD4020"/>
    <w:rsid w:val="00BD63FB"/>
    <w:rsid w:val="00BE1BEA"/>
    <w:rsid w:val="00BE3C65"/>
    <w:rsid w:val="00BE4432"/>
    <w:rsid w:val="00BF1ABA"/>
    <w:rsid w:val="00BF3D16"/>
    <w:rsid w:val="00BF3FA9"/>
    <w:rsid w:val="00C074FA"/>
    <w:rsid w:val="00C07FB1"/>
    <w:rsid w:val="00C17068"/>
    <w:rsid w:val="00C30722"/>
    <w:rsid w:val="00C4533D"/>
    <w:rsid w:val="00C46C78"/>
    <w:rsid w:val="00C61A04"/>
    <w:rsid w:val="00C659DE"/>
    <w:rsid w:val="00C902C7"/>
    <w:rsid w:val="00C90E4A"/>
    <w:rsid w:val="00C90FBB"/>
    <w:rsid w:val="00C91F3E"/>
    <w:rsid w:val="00C95B2A"/>
    <w:rsid w:val="00CA0403"/>
    <w:rsid w:val="00CB0AA8"/>
    <w:rsid w:val="00CB578C"/>
    <w:rsid w:val="00CC224F"/>
    <w:rsid w:val="00CC59E1"/>
    <w:rsid w:val="00CC5DE3"/>
    <w:rsid w:val="00CD68EA"/>
    <w:rsid w:val="00CD6E78"/>
    <w:rsid w:val="00CE789F"/>
    <w:rsid w:val="00CE7B99"/>
    <w:rsid w:val="00CF160A"/>
    <w:rsid w:val="00D0211C"/>
    <w:rsid w:val="00D055F4"/>
    <w:rsid w:val="00D10738"/>
    <w:rsid w:val="00D15439"/>
    <w:rsid w:val="00D161DB"/>
    <w:rsid w:val="00D24A14"/>
    <w:rsid w:val="00D26D88"/>
    <w:rsid w:val="00D35751"/>
    <w:rsid w:val="00D43177"/>
    <w:rsid w:val="00D437E1"/>
    <w:rsid w:val="00D60CB7"/>
    <w:rsid w:val="00D70C21"/>
    <w:rsid w:val="00D71A02"/>
    <w:rsid w:val="00D72AA5"/>
    <w:rsid w:val="00D75EEB"/>
    <w:rsid w:val="00D775A2"/>
    <w:rsid w:val="00D86184"/>
    <w:rsid w:val="00D866ED"/>
    <w:rsid w:val="00D9112B"/>
    <w:rsid w:val="00DA5529"/>
    <w:rsid w:val="00DC091B"/>
    <w:rsid w:val="00DE0050"/>
    <w:rsid w:val="00DE7C17"/>
    <w:rsid w:val="00DF429A"/>
    <w:rsid w:val="00DF5687"/>
    <w:rsid w:val="00DF593F"/>
    <w:rsid w:val="00DF69EC"/>
    <w:rsid w:val="00E15CB5"/>
    <w:rsid w:val="00E327F5"/>
    <w:rsid w:val="00E427D9"/>
    <w:rsid w:val="00E42A3F"/>
    <w:rsid w:val="00E47BF2"/>
    <w:rsid w:val="00E65B12"/>
    <w:rsid w:val="00E752B5"/>
    <w:rsid w:val="00E756DD"/>
    <w:rsid w:val="00E82E33"/>
    <w:rsid w:val="00E861EC"/>
    <w:rsid w:val="00E97975"/>
    <w:rsid w:val="00EA242B"/>
    <w:rsid w:val="00EA2569"/>
    <w:rsid w:val="00EB7B1B"/>
    <w:rsid w:val="00EC5B39"/>
    <w:rsid w:val="00EC7854"/>
    <w:rsid w:val="00EE0BD6"/>
    <w:rsid w:val="00EE0D48"/>
    <w:rsid w:val="00EF0037"/>
    <w:rsid w:val="00EF205C"/>
    <w:rsid w:val="00F00B94"/>
    <w:rsid w:val="00F010FF"/>
    <w:rsid w:val="00F017DC"/>
    <w:rsid w:val="00F046BD"/>
    <w:rsid w:val="00F0656A"/>
    <w:rsid w:val="00F10A40"/>
    <w:rsid w:val="00F121D8"/>
    <w:rsid w:val="00F23268"/>
    <w:rsid w:val="00F4375D"/>
    <w:rsid w:val="00F51081"/>
    <w:rsid w:val="00F5502D"/>
    <w:rsid w:val="00F63E2A"/>
    <w:rsid w:val="00F710B8"/>
    <w:rsid w:val="00F71BFB"/>
    <w:rsid w:val="00F720E7"/>
    <w:rsid w:val="00F77C1D"/>
    <w:rsid w:val="00F82E90"/>
    <w:rsid w:val="00FA37AD"/>
    <w:rsid w:val="00FA5AC0"/>
    <w:rsid w:val="00FB5C37"/>
    <w:rsid w:val="00FC1E42"/>
    <w:rsid w:val="00FD424E"/>
    <w:rsid w:val="00FD6095"/>
    <w:rsid w:val="00FD69A5"/>
    <w:rsid w:val="00FD74AD"/>
    <w:rsid w:val="00FE4AF8"/>
    <w:rsid w:val="00FF05A2"/>
    <w:rsid w:val="00FF2A04"/>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52401A3"/>
  <w14:defaultImageDpi w14:val="300"/>
  <w15:docId w15:val="{D6E3349E-AE8D-49CD-8E94-14C175387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aliases w:val="leipis"/>
    <w:qFormat/>
    <w:rsid w:val="00A80E25"/>
    <w:pPr>
      <w:suppressAutoHyphens/>
      <w:spacing w:line="324" w:lineRule="auto"/>
    </w:pPr>
    <w:rPr>
      <w:rFonts w:ascii="Arial" w:hAnsi="Arial"/>
      <w:spacing w:val="2"/>
      <w:kern w:val="24"/>
    </w:rPr>
  </w:style>
  <w:style w:type="paragraph" w:styleId="Otsikko1">
    <w:name w:val="heading 1"/>
    <w:basedOn w:val="Normaali"/>
    <w:next w:val="Normaali"/>
    <w:link w:val="Otsikko1Char"/>
    <w:qFormat/>
    <w:rsid w:val="008F0E6A"/>
    <w:pPr>
      <w:spacing w:before="360" w:after="480" w:line="480" w:lineRule="exact"/>
      <w:outlineLvl w:val="0"/>
    </w:pPr>
    <w:rPr>
      <w:rFonts w:ascii="Arial Black" w:hAnsi="Arial Black"/>
      <w:caps/>
      <w:spacing w:val="-6"/>
      <w:kern w:val="36"/>
      <w:sz w:val="40"/>
      <w:szCs w:val="48"/>
    </w:rPr>
  </w:style>
  <w:style w:type="paragraph" w:styleId="Otsikko2">
    <w:name w:val="heading 2"/>
    <w:basedOn w:val="Normaali"/>
    <w:next w:val="Normaali"/>
    <w:link w:val="Otsikko2Char"/>
    <w:qFormat/>
    <w:rsid w:val="008F0E6A"/>
    <w:pPr>
      <w:spacing w:before="360" w:after="240" w:line="400" w:lineRule="exact"/>
      <w:contextualSpacing/>
      <w:outlineLvl w:val="1"/>
    </w:pPr>
    <w:rPr>
      <w:rFonts w:asciiTheme="majorHAnsi" w:eastAsiaTheme="majorEastAsia" w:hAnsiTheme="majorHAnsi" w:cs="Times New Roman (Otsikot, muut"/>
      <w:color w:val="000000" w:themeColor="text1"/>
      <w:spacing w:val="0"/>
      <w:kern w:val="28"/>
      <w:sz w:val="32"/>
      <w:szCs w:val="34"/>
    </w:rPr>
  </w:style>
  <w:style w:type="paragraph" w:styleId="Otsikko3">
    <w:name w:val="heading 3"/>
    <w:basedOn w:val="Normaali"/>
    <w:next w:val="Normaali"/>
    <w:link w:val="Otsikko3Char"/>
    <w:qFormat/>
    <w:rsid w:val="00A80E25"/>
    <w:pPr>
      <w:spacing w:before="240"/>
      <w:outlineLvl w:val="2"/>
    </w:pPr>
    <w:rPr>
      <w:rFonts w:asciiTheme="minorHAnsi" w:hAnsiTheme="minorHAnsi" w:cs="Times New Roman (Otsikot, muut"/>
      <w:b/>
      <w:color w:val="000000" w:themeColor="text1"/>
      <w:spacing w:val="0"/>
      <w:kern w:val="28"/>
      <w:sz w:val="28"/>
    </w:rPr>
  </w:style>
  <w:style w:type="paragraph" w:styleId="Otsikko4">
    <w:name w:val="heading 4"/>
    <w:basedOn w:val="Normaali"/>
    <w:next w:val="Normaali"/>
    <w:link w:val="Otsikko4Char"/>
    <w:uiPriority w:val="9"/>
    <w:semiHidden/>
    <w:unhideWhenUsed/>
    <w:rsid w:val="00F71BFB"/>
    <w:pPr>
      <w:keepNext/>
      <w:keepLines/>
      <w:spacing w:before="40"/>
      <w:outlineLvl w:val="3"/>
    </w:pPr>
    <w:rPr>
      <w:rFonts w:asciiTheme="minorHAnsi" w:eastAsiaTheme="majorEastAsia" w:hAnsiTheme="minorHAnsi" w:cstheme="majorBidi"/>
      <w:b/>
      <w:iCs/>
      <w:color w:val="000000" w:themeColor="text1"/>
    </w:rPr>
  </w:style>
  <w:style w:type="paragraph" w:styleId="Otsikko5">
    <w:name w:val="heading 5"/>
    <w:basedOn w:val="Normaali"/>
    <w:next w:val="Normaali"/>
    <w:link w:val="Otsikko5Char"/>
    <w:uiPriority w:val="9"/>
    <w:semiHidden/>
    <w:unhideWhenUsed/>
    <w:qFormat/>
    <w:rsid w:val="00042D1B"/>
    <w:pPr>
      <w:keepNext/>
      <w:keepLines/>
      <w:spacing w:before="40"/>
      <w:outlineLvl w:val="4"/>
    </w:pPr>
    <w:rPr>
      <w:rFonts w:asciiTheme="majorHAnsi" w:eastAsiaTheme="majorEastAsia" w:hAnsiTheme="majorHAnsi" w:cstheme="majorBidi"/>
      <w:color w:val="B02089"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link w:val="AlatunnisteChar"/>
    <w:uiPriority w:val="99"/>
  </w:style>
  <w:style w:type="character" w:styleId="Rivinumero">
    <w:name w:val="line number"/>
    <w:basedOn w:val="Kappaleenoletusfontti"/>
    <w:semiHidden/>
    <w:rPr>
      <w:rFonts w:asciiTheme="minorHAnsi" w:hAnsiTheme="minorHAnsi"/>
      <w:spacing w:val="4"/>
      <w:sz w:val="24"/>
    </w:rPr>
  </w:style>
  <w:style w:type="paragraph" w:styleId="Sisluet1">
    <w:name w:val="toc 1"/>
    <w:basedOn w:val="TyyliTyyliSisllysluettelonotsikkoArial12ptEiLihavoituAu"/>
    <w:next w:val="Sisluet2"/>
    <w:link w:val="Sisluet1Char"/>
    <w:autoRedefine/>
    <w:uiPriority w:val="39"/>
    <w:rsid w:val="008F07FA"/>
    <w:pPr>
      <w:tabs>
        <w:tab w:val="right" w:leader="dot" w:pos="9004"/>
      </w:tabs>
      <w:spacing w:before="240" w:after="120"/>
    </w:pPr>
    <w:rPr>
      <w:rFonts w:cs="Arial (Leipäteksti)"/>
      <w:b/>
      <w:bCs w:val="0"/>
      <w:iCs/>
      <w:caps/>
      <w:noProof/>
    </w:rPr>
  </w:style>
  <w:style w:type="paragraph" w:styleId="Sisluet2">
    <w:name w:val="toc 2"/>
    <w:basedOn w:val="TyyliTyyliSisllysluettelonotsikkoArial12ptEiLihavoituAu"/>
    <w:next w:val="Sisluet3"/>
    <w:autoRedefine/>
    <w:uiPriority w:val="39"/>
    <w:rsid w:val="00A80E25"/>
    <w:pPr>
      <w:tabs>
        <w:tab w:val="right" w:leader="dot" w:pos="9004"/>
      </w:tabs>
      <w:spacing w:after="0" w:line="324" w:lineRule="auto"/>
      <w:ind w:left="238"/>
    </w:pPr>
    <w:rPr>
      <w:rFonts w:cstheme="minorHAnsi"/>
      <w:bCs w:val="0"/>
    </w:rPr>
  </w:style>
  <w:style w:type="paragraph" w:styleId="Sisluet3">
    <w:name w:val="toc 3"/>
    <w:basedOn w:val="Otsikko3"/>
    <w:next w:val="Eivli"/>
    <w:autoRedefine/>
    <w:uiPriority w:val="39"/>
    <w:rsid w:val="000A2B53"/>
    <w:pPr>
      <w:tabs>
        <w:tab w:val="right" w:leader="dot" w:pos="9004"/>
      </w:tabs>
      <w:spacing w:before="0"/>
      <w:ind w:left="567"/>
      <w:contextualSpacing/>
    </w:pPr>
    <w:rPr>
      <w:rFonts w:cstheme="minorHAnsi"/>
      <w:b w:val="0"/>
      <w:noProof/>
      <w:sz w:val="24"/>
    </w:rPr>
  </w:style>
  <w:style w:type="paragraph" w:styleId="Leipteksti">
    <w:name w:val="Body Text"/>
    <w:basedOn w:val="Normaali"/>
    <w:link w:val="LeiptekstiChar"/>
    <w:uiPriority w:val="99"/>
    <w:semiHidden/>
    <w:unhideWhenUsed/>
    <w:rsid w:val="005A3621"/>
    <w:pPr>
      <w:spacing w:after="120"/>
    </w:pPr>
  </w:style>
  <w:style w:type="character" w:customStyle="1" w:styleId="LeiptekstiChar">
    <w:name w:val="Leipäteksti Char"/>
    <w:basedOn w:val="Kappaleenoletusfontti"/>
    <w:link w:val="Leipteksti"/>
    <w:uiPriority w:val="99"/>
    <w:semiHidden/>
    <w:rsid w:val="005A3621"/>
    <w:rPr>
      <w:rFonts w:ascii="Arial" w:hAnsi="Arial"/>
      <w:spacing w:val="2"/>
      <w:kern w:val="24"/>
    </w:rPr>
  </w:style>
  <w:style w:type="character" w:styleId="Hyperlinkki">
    <w:name w:val="Hyperlink"/>
    <w:basedOn w:val="Otsikko3Char"/>
    <w:uiPriority w:val="99"/>
    <w:rsid w:val="00A80E25"/>
    <w:rPr>
      <w:rFonts w:asciiTheme="minorHAnsi" w:hAnsiTheme="minorHAnsi" w:cs="Times New Roman (Otsikot, muut"/>
      <w:b/>
      <w:noProof w:val="0"/>
      <w:color w:val="0070C0"/>
      <w:spacing w:val="2"/>
      <w:w w:val="100"/>
      <w:kern w:val="24"/>
      <w:sz w:val="24"/>
      <w:u w:val="single"/>
      <w:bdr w:val="none" w:sz="0" w:space="0" w:color="auto"/>
      <w:lang w:val="fi-FI"/>
    </w:rPr>
  </w:style>
  <w:style w:type="character" w:styleId="Sivunumero">
    <w:name w:val="page number"/>
    <w:basedOn w:val="Kappaleenoletusfontti"/>
    <w:semiHidden/>
    <w:rsid w:val="008764EB"/>
    <w:rPr>
      <w:rFonts w:ascii="Arial" w:hAnsi="Arial"/>
      <w:spacing w:val="4"/>
      <w:sz w:val="24"/>
    </w:rPr>
  </w:style>
  <w:style w:type="paragraph" w:styleId="Yltunniste">
    <w:name w:val="header"/>
    <w:basedOn w:val="Normaali"/>
    <w:semiHidden/>
  </w:style>
  <w:style w:type="character" w:styleId="AvattuHyperlinkki">
    <w:name w:val="FollowedHyperlink"/>
    <w:basedOn w:val="Kappaleenoletusfontti"/>
    <w:semiHidden/>
    <w:rPr>
      <w:rFonts w:asciiTheme="minorHAnsi" w:hAnsiTheme="minorHAnsi"/>
      <w:color w:val="800080"/>
      <w:spacing w:val="4"/>
      <w:sz w:val="24"/>
      <w:u w:val="single"/>
    </w:rPr>
  </w:style>
  <w:style w:type="paragraph" w:styleId="Seliteteksti">
    <w:name w:val="Balloon Text"/>
    <w:basedOn w:val="Normaali"/>
    <w:link w:val="SelitetekstiChar"/>
    <w:uiPriority w:val="99"/>
    <w:semiHidden/>
    <w:unhideWhenUsed/>
    <w:rsid w:val="003E6A73"/>
    <w:pPr>
      <w:spacing w:line="240" w:lineRule="auto"/>
    </w:pPr>
    <w:rPr>
      <w:rFonts w:ascii="Lucida Grande" w:hAnsi="Lucida Grande" w:cs="Lucida Grande"/>
      <w:sz w:val="18"/>
      <w:szCs w:val="18"/>
    </w:rPr>
  </w:style>
  <w:style w:type="paragraph" w:customStyle="1" w:styleId="Ingressi">
    <w:name w:val="Ingressi"/>
    <w:basedOn w:val="Normaali"/>
    <w:next w:val="Normaali"/>
    <w:link w:val="IngressiChar"/>
    <w:qFormat/>
    <w:rsid w:val="00304E87"/>
    <w:pPr>
      <w:spacing w:before="240" w:after="240"/>
    </w:pPr>
    <w:rPr>
      <w:rFonts w:asciiTheme="minorHAnsi" w:hAnsiTheme="minorHAnsi"/>
      <w:b/>
      <w:kern w:val="28"/>
      <w:sz w:val="28"/>
    </w:rPr>
  </w:style>
  <w:style w:type="character" w:customStyle="1" w:styleId="SelitetekstiChar">
    <w:name w:val="Seliteteksti Char"/>
    <w:basedOn w:val="Kappaleenoletusfontti"/>
    <w:link w:val="Seliteteksti"/>
    <w:uiPriority w:val="99"/>
    <w:semiHidden/>
    <w:rsid w:val="003E6A73"/>
    <w:rPr>
      <w:rFonts w:ascii="Lucida Grande" w:hAnsi="Lucida Grande" w:cs="Lucida Grande"/>
      <w:spacing w:val="4"/>
      <w:sz w:val="18"/>
      <w:szCs w:val="18"/>
    </w:rPr>
  </w:style>
  <w:style w:type="paragraph" w:customStyle="1" w:styleId="Kannenotsikkomusta">
    <w:name w:val="Kannen otsikko musta"/>
    <w:basedOn w:val="Kannenotsikkokeltainen"/>
    <w:qFormat/>
    <w:rsid w:val="00643EAE"/>
    <w:rPr>
      <w:color w:val="auto"/>
    </w:rPr>
  </w:style>
  <w:style w:type="paragraph" w:styleId="NormaaliWWW">
    <w:name w:val="Normal (Web)"/>
    <w:basedOn w:val="Normaali"/>
    <w:uiPriority w:val="99"/>
    <w:semiHidden/>
    <w:unhideWhenUsed/>
    <w:rsid w:val="00BB7BD2"/>
    <w:pPr>
      <w:spacing w:before="100" w:beforeAutospacing="1" w:after="100" w:afterAutospacing="1" w:line="240" w:lineRule="auto"/>
    </w:pPr>
    <w:rPr>
      <w:rFonts w:ascii="Times" w:hAnsi="Times"/>
      <w:sz w:val="20"/>
      <w:szCs w:val="20"/>
    </w:rPr>
  </w:style>
  <w:style w:type="paragraph" w:styleId="Muutos">
    <w:name w:val="Revision"/>
    <w:hidden/>
    <w:uiPriority w:val="99"/>
    <w:semiHidden/>
    <w:rsid w:val="00690D2D"/>
    <w:rPr>
      <w:rFonts w:ascii="Arial" w:hAnsi="Arial"/>
      <w:spacing w:val="4"/>
    </w:rPr>
  </w:style>
  <w:style w:type="paragraph" w:styleId="Luettelokappale">
    <w:name w:val="List Paragraph"/>
    <w:basedOn w:val="Normaali"/>
    <w:uiPriority w:val="34"/>
    <w:qFormat/>
    <w:rsid w:val="000C5AD0"/>
    <w:pPr>
      <w:spacing w:before="120"/>
      <w:ind w:left="720"/>
      <w:contextualSpacing/>
    </w:pPr>
  </w:style>
  <w:style w:type="character" w:customStyle="1" w:styleId="Otsikko4Char">
    <w:name w:val="Otsikko 4 Char"/>
    <w:basedOn w:val="Kappaleenoletusfontti"/>
    <w:link w:val="Otsikko4"/>
    <w:uiPriority w:val="9"/>
    <w:semiHidden/>
    <w:rsid w:val="00F71BFB"/>
    <w:rPr>
      <w:rFonts w:asciiTheme="minorHAnsi" w:eastAsiaTheme="majorEastAsia" w:hAnsiTheme="minorHAnsi" w:cstheme="majorBidi"/>
      <w:b/>
      <w:iCs/>
      <w:color w:val="000000" w:themeColor="text1"/>
      <w:spacing w:val="4"/>
      <w:sz w:val="24"/>
    </w:rPr>
  </w:style>
  <w:style w:type="paragraph" w:customStyle="1" w:styleId="Tekstikorostus">
    <w:name w:val="Tekstikorostus"/>
    <w:basedOn w:val="Normaali"/>
    <w:next w:val="Normaali"/>
    <w:qFormat/>
    <w:rsid w:val="00A7177D"/>
    <w:pPr>
      <w:framePr w:w="9010" w:wrap="notBeside" w:vAnchor="text" w:hAnchor="text" w:xAlign="center" w:y="1"/>
      <w:spacing w:before="480" w:after="480" w:line="320" w:lineRule="exact"/>
      <w:ind w:left="851" w:right="851"/>
      <w:contextualSpacing/>
      <w:mirrorIndents/>
      <w:jc w:val="center"/>
      <w15:collapsed/>
    </w:pPr>
    <w:rPr>
      <w:b/>
      <w:iCs/>
    </w:rPr>
  </w:style>
  <w:style w:type="character" w:customStyle="1" w:styleId="Otsikko5Char">
    <w:name w:val="Otsikko 5 Char"/>
    <w:basedOn w:val="Kappaleenoletusfontti"/>
    <w:link w:val="Otsikko5"/>
    <w:uiPriority w:val="9"/>
    <w:semiHidden/>
    <w:rsid w:val="00042D1B"/>
    <w:rPr>
      <w:rFonts w:asciiTheme="majorHAnsi" w:eastAsiaTheme="majorEastAsia" w:hAnsiTheme="majorHAnsi" w:cstheme="majorBidi"/>
      <w:color w:val="B02089" w:themeColor="accent1" w:themeShade="BF"/>
      <w:spacing w:val="4"/>
      <w:sz w:val="24"/>
    </w:rPr>
  </w:style>
  <w:style w:type="table" w:customStyle="1" w:styleId="Taulukko">
    <w:name w:val="Taulukko"/>
    <w:basedOn w:val="Normaalitaulukko"/>
    <w:uiPriority w:val="99"/>
    <w:rsid w:val="00972BF1"/>
    <w:rPr>
      <w:rFonts w:asciiTheme="minorHAnsi" w:hAnsiTheme="minorHAnsi"/>
    </w:rPr>
    <w:tblPr/>
    <w:tcPr>
      <w:shd w:val="clear" w:color="auto" w:fill="FFFFFF" w:themeFill="background1"/>
    </w:tcPr>
  </w:style>
  <w:style w:type="paragraph" w:styleId="Sisllysluettelonotsikko">
    <w:name w:val="TOC Heading"/>
    <w:basedOn w:val="Otsikko1"/>
    <w:next w:val="Sisluet1"/>
    <w:uiPriority w:val="39"/>
    <w:unhideWhenUsed/>
    <w:qFormat/>
    <w:rsid w:val="00CF160A"/>
    <w:pPr>
      <w:keepNext/>
      <w:keepLines/>
      <w:suppressAutoHyphens w:val="0"/>
      <w:spacing w:before="120" w:after="240"/>
    </w:pPr>
    <w:rPr>
      <w:rFonts w:asciiTheme="majorHAnsi" w:hAnsiTheme="majorHAnsi" w:cs="Times New Roman (Otsikot, muut"/>
      <w:b/>
      <w:bCs/>
      <w:color w:val="000000" w:themeColor="text1"/>
      <w:spacing w:val="-2"/>
      <w:kern w:val="28"/>
      <w:sz w:val="32"/>
      <w:szCs w:val="28"/>
    </w:rPr>
  </w:style>
  <w:style w:type="paragraph" w:customStyle="1" w:styleId="Leiptekstikappalevli">
    <w:name w:val="Leipäteksti kappaleväli"/>
    <w:basedOn w:val="Normaali"/>
    <w:qFormat/>
    <w:rsid w:val="00A80E25"/>
    <w:pPr>
      <w:spacing w:before="240" w:after="240"/>
    </w:pPr>
  </w:style>
  <w:style w:type="paragraph" w:styleId="Eivli">
    <w:name w:val="No Spacing"/>
    <w:link w:val="EivliChar"/>
    <w:uiPriority w:val="1"/>
    <w:qFormat/>
    <w:rsid w:val="00A80E25"/>
    <w:pPr>
      <w:spacing w:line="324" w:lineRule="auto"/>
    </w:pPr>
    <w:rPr>
      <w:rFonts w:asciiTheme="minorHAnsi" w:eastAsiaTheme="minorEastAsia" w:hAnsiTheme="minorHAnsi" w:cstheme="minorHAnsi"/>
      <w:spacing w:val="2"/>
      <w:kern w:val="24"/>
      <w:szCs w:val="22"/>
      <w:lang w:eastAsia="zh-CN"/>
    </w:rPr>
  </w:style>
  <w:style w:type="character" w:customStyle="1" w:styleId="EivliChar">
    <w:name w:val="Ei väliä Char"/>
    <w:basedOn w:val="Kappaleenoletusfontti"/>
    <w:link w:val="Eivli"/>
    <w:uiPriority w:val="1"/>
    <w:rsid w:val="00A80E25"/>
    <w:rPr>
      <w:rFonts w:asciiTheme="minorHAnsi" w:eastAsiaTheme="minorEastAsia" w:hAnsiTheme="minorHAnsi" w:cstheme="minorHAnsi"/>
      <w:spacing w:val="2"/>
      <w:kern w:val="24"/>
      <w:szCs w:val="22"/>
      <w:lang w:eastAsia="zh-CN"/>
    </w:rPr>
  </w:style>
  <w:style w:type="paragraph" w:customStyle="1" w:styleId="Kannenotsikkokeltainen">
    <w:name w:val="Kannen otsikko keltainen"/>
    <w:basedOn w:val="Otsikko1"/>
    <w:next w:val="Kannenalaotsikkovalkoinen"/>
    <w:link w:val="KannenotsikkokeltainenChar"/>
    <w:qFormat/>
    <w:rsid w:val="00F4375D"/>
    <w:pPr>
      <w:snapToGrid w:val="0"/>
      <w:spacing w:after="120" w:line="840" w:lineRule="exact"/>
      <w:contextualSpacing/>
    </w:pPr>
    <w:rPr>
      <w:b/>
      <w:noProof/>
      <w:color w:val="2278C9"/>
      <w:spacing w:val="-40"/>
      <w:kern w:val="40"/>
      <w:sz w:val="76"/>
      <w:szCs w:val="144"/>
    </w:rPr>
  </w:style>
  <w:style w:type="character" w:customStyle="1" w:styleId="Otsikko3Char">
    <w:name w:val="Otsikko 3 Char"/>
    <w:basedOn w:val="Kappaleenoletusfontti"/>
    <w:link w:val="Otsikko3"/>
    <w:rsid w:val="00A80E25"/>
    <w:rPr>
      <w:rFonts w:asciiTheme="minorHAnsi" w:hAnsiTheme="minorHAnsi" w:cs="Times New Roman (Otsikot, muut"/>
      <w:b/>
      <w:color w:val="000000" w:themeColor="text1"/>
      <w:kern w:val="28"/>
      <w:sz w:val="28"/>
    </w:rPr>
  </w:style>
  <w:style w:type="character" w:customStyle="1" w:styleId="Otsikko1Char">
    <w:name w:val="Otsikko 1 Char"/>
    <w:basedOn w:val="Otsikko3Char"/>
    <w:link w:val="Otsikko1"/>
    <w:rsid w:val="008F0E6A"/>
    <w:rPr>
      <w:rFonts w:ascii="Arial Black" w:hAnsi="Arial Black" w:cs="Times New Roman (Otsikot, muut"/>
      <w:b w:val="0"/>
      <w:caps/>
      <w:color w:val="000000" w:themeColor="text1"/>
      <w:spacing w:val="-6"/>
      <w:kern w:val="36"/>
      <w:sz w:val="40"/>
      <w:szCs w:val="48"/>
    </w:rPr>
  </w:style>
  <w:style w:type="character" w:customStyle="1" w:styleId="KannenotsikkokeltainenChar">
    <w:name w:val="Kannen otsikko keltainen Char"/>
    <w:basedOn w:val="Kappaleenoletusfontti"/>
    <w:link w:val="Kannenotsikkokeltainen"/>
    <w:rsid w:val="00F4375D"/>
    <w:rPr>
      <w:rFonts w:ascii="Arial Black" w:hAnsi="Arial Black"/>
      <w:b/>
      <w:caps/>
      <w:noProof/>
      <w:color w:val="2278C9"/>
      <w:spacing w:val="-40"/>
      <w:kern w:val="40"/>
      <w:sz w:val="76"/>
      <w:szCs w:val="144"/>
    </w:rPr>
  </w:style>
  <w:style w:type="character" w:customStyle="1" w:styleId="Otsikko2Char">
    <w:name w:val="Otsikko 2 Char"/>
    <w:basedOn w:val="Kappaleenoletusfontti"/>
    <w:link w:val="Otsikko2"/>
    <w:rsid w:val="008F0E6A"/>
    <w:rPr>
      <w:rFonts w:asciiTheme="majorHAnsi" w:eastAsiaTheme="majorEastAsia" w:hAnsiTheme="majorHAnsi" w:cs="Times New Roman (Otsikot, muut"/>
      <w:color w:val="000000" w:themeColor="text1"/>
      <w:kern w:val="28"/>
      <w:sz w:val="32"/>
      <w:szCs w:val="34"/>
    </w:rPr>
  </w:style>
  <w:style w:type="paragraph" w:customStyle="1" w:styleId="TyyliSisllysluettelonotsikko">
    <w:name w:val="Tyyli Sisällysluettelon otsikko"/>
    <w:basedOn w:val="Otsikko1"/>
    <w:next w:val="Sisluet1"/>
    <w:rsid w:val="00FB5C37"/>
    <w:rPr>
      <w:rFonts w:asciiTheme="majorHAnsi" w:hAnsiTheme="majorHAnsi" w:cs="Arial Black (Otsikot)"/>
      <w:sz w:val="32"/>
    </w:rPr>
  </w:style>
  <w:style w:type="character" w:customStyle="1" w:styleId="Sisluet1Char">
    <w:name w:val="Sisluet 1 Char"/>
    <w:basedOn w:val="Kappaleenoletusfontti"/>
    <w:link w:val="Sisluet1"/>
    <w:uiPriority w:val="39"/>
    <w:rsid w:val="002D185B"/>
    <w:rPr>
      <w:rFonts w:asciiTheme="minorHAnsi" w:hAnsiTheme="minorHAnsi" w:cs="Arial (Leipäteksti)"/>
      <w:b/>
      <w:iCs/>
      <w:caps/>
      <w:noProof/>
      <w:color w:val="000000" w:themeColor="text1"/>
      <w:spacing w:val="2"/>
      <w:kern w:val="24"/>
      <w:szCs w:val="48"/>
    </w:rPr>
  </w:style>
  <w:style w:type="paragraph" w:customStyle="1" w:styleId="Otsikko2Numeroitu">
    <w:name w:val="Otsikko 2 Numeroitu"/>
    <w:basedOn w:val="Otsikko2"/>
    <w:next w:val="Normaali"/>
    <w:qFormat/>
    <w:rsid w:val="00546029"/>
    <w:pPr>
      <w:numPr>
        <w:numId w:val="14"/>
      </w:numPr>
    </w:pPr>
  </w:style>
  <w:style w:type="paragraph" w:customStyle="1" w:styleId="Otsikko3numeroitu">
    <w:name w:val="Otsikko 3 numeroitu"/>
    <w:basedOn w:val="Otsikko3"/>
    <w:link w:val="Otsikko3numeroituChar"/>
    <w:qFormat/>
    <w:rsid w:val="00546029"/>
    <w:pPr>
      <w:numPr>
        <w:numId w:val="15"/>
      </w:numPr>
      <w:ind w:left="357" w:hanging="357"/>
    </w:pPr>
  </w:style>
  <w:style w:type="character" w:customStyle="1" w:styleId="Otsikko3numeroituChar">
    <w:name w:val="Otsikko 3 numeroitu Char"/>
    <w:basedOn w:val="Otsikko3Char"/>
    <w:link w:val="Otsikko3numeroitu"/>
    <w:rsid w:val="00546029"/>
    <w:rPr>
      <w:rFonts w:asciiTheme="minorHAnsi" w:hAnsiTheme="minorHAnsi" w:cs="Times New Roman (Otsikot, muut"/>
      <w:b/>
      <w:color w:val="000000" w:themeColor="text1"/>
      <w:kern w:val="28"/>
      <w:sz w:val="28"/>
    </w:rPr>
  </w:style>
  <w:style w:type="paragraph" w:customStyle="1" w:styleId="WebLeiptekstikappalevlill">
    <w:name w:val="Web Leipäteksti kappalevälillä"/>
    <w:basedOn w:val="Leiptekstikappalevli"/>
    <w:qFormat/>
    <w:rsid w:val="000D3284"/>
    <w:pPr>
      <w:spacing w:before="360" w:after="360" w:line="360" w:lineRule="auto"/>
    </w:pPr>
    <w:rPr>
      <w:kern w:val="28"/>
      <w:sz w:val="28"/>
    </w:rPr>
  </w:style>
  <w:style w:type="paragraph" w:customStyle="1" w:styleId="WebLeipteksti">
    <w:name w:val="Web Leipäteksti"/>
    <w:basedOn w:val="Normaali"/>
    <w:qFormat/>
    <w:rsid w:val="00A80E25"/>
    <w:pPr>
      <w:spacing w:line="360" w:lineRule="auto"/>
    </w:pPr>
    <w:rPr>
      <w:kern w:val="28"/>
      <w:sz w:val="28"/>
      <w:lang w:val="en-US"/>
    </w:rPr>
  </w:style>
  <w:style w:type="paragraph" w:customStyle="1" w:styleId="WebIngressi">
    <w:name w:val="Web Ingressi"/>
    <w:basedOn w:val="Ingressi"/>
    <w:qFormat/>
    <w:rsid w:val="00A80E25"/>
    <w:pPr>
      <w:spacing w:before="360" w:after="360" w:line="360" w:lineRule="auto"/>
    </w:pPr>
    <w:rPr>
      <w:sz w:val="32"/>
    </w:rPr>
  </w:style>
  <w:style w:type="paragraph" w:customStyle="1" w:styleId="TyyliTyyliSisllysluettelonotsikkoArial12ptEiLihavoituAu">
    <w:name w:val="Tyyli Tyyli Sisällysluettelon otsikko + Arial 12 pt Ei Lihavoitu Au..."/>
    <w:basedOn w:val="TyyliSisllysluettelonotsikko"/>
    <w:rsid w:val="00A80E25"/>
    <w:pPr>
      <w:spacing w:before="120"/>
    </w:pPr>
    <w:rPr>
      <w:rFonts w:asciiTheme="minorHAnsi" w:hAnsiTheme="minorHAnsi"/>
      <w:bCs/>
      <w:caps w:val="0"/>
      <w:color w:val="000000" w:themeColor="text1"/>
      <w:spacing w:val="2"/>
      <w:kern w:val="24"/>
      <w:sz w:val="24"/>
    </w:rPr>
  </w:style>
  <w:style w:type="numbering" w:customStyle="1" w:styleId="TyyliLuettelomerkkiSymbolmerkkiVasen063cmRiippuva">
    <w:name w:val="Tyyli Luettelomerkki Symbol (merkki) Vasen:  063 cm Riippuva:  ..."/>
    <w:basedOn w:val="Eiluetteloa"/>
    <w:rsid w:val="00CE789F"/>
    <w:pPr>
      <w:numPr>
        <w:numId w:val="16"/>
      </w:numPr>
    </w:pPr>
  </w:style>
  <w:style w:type="paragraph" w:customStyle="1" w:styleId="WebSisluet1">
    <w:name w:val="Web Sisluet 1"/>
    <w:basedOn w:val="Sisluet1"/>
    <w:qFormat/>
    <w:rsid w:val="00C4533D"/>
    <w:rPr>
      <w:sz w:val="28"/>
    </w:rPr>
  </w:style>
  <w:style w:type="paragraph" w:customStyle="1" w:styleId="WebSisluet2">
    <w:name w:val="Web Sisluet 2"/>
    <w:basedOn w:val="Sisluet2"/>
    <w:qFormat/>
    <w:rsid w:val="00C4533D"/>
    <w:rPr>
      <w:sz w:val="28"/>
    </w:rPr>
  </w:style>
  <w:style w:type="paragraph" w:customStyle="1" w:styleId="Websisluet3">
    <w:name w:val="Web sisluet 3"/>
    <w:basedOn w:val="Sisluet3"/>
    <w:qFormat/>
    <w:rsid w:val="00C4533D"/>
    <w:rPr>
      <w:sz w:val="28"/>
    </w:rPr>
  </w:style>
  <w:style w:type="character" w:customStyle="1" w:styleId="AlatunnisteChar">
    <w:name w:val="Alatunniste Char"/>
    <w:basedOn w:val="Kappaleenoletusfontti"/>
    <w:link w:val="Alatunniste"/>
    <w:uiPriority w:val="99"/>
    <w:rsid w:val="001E773A"/>
    <w:rPr>
      <w:rFonts w:ascii="Arial" w:hAnsi="Arial"/>
      <w:spacing w:val="2"/>
      <w:kern w:val="24"/>
    </w:rPr>
  </w:style>
  <w:style w:type="paragraph" w:customStyle="1" w:styleId="Kannenalaotsikkovalkoinen">
    <w:name w:val="Kannen alaotsikko valkoinen"/>
    <w:basedOn w:val="Normaali"/>
    <w:next w:val="TyyliTyyliSisllysluettelonotsikkoArial12ptEiLihavoituAu"/>
    <w:link w:val="KannenalaotsikkovalkoinenChar"/>
    <w:qFormat/>
    <w:rsid w:val="00F4375D"/>
    <w:pPr>
      <w:keepNext/>
      <w:keepLines/>
      <w:framePr w:w="9042" w:h="1170" w:hRule="exact" w:wrap="notBeside" w:vAnchor="page" w:hAnchor="page" w:x="1239" w:y="14559" w:anchorLock="1"/>
      <w:spacing w:before="360" w:after="120" w:line="520" w:lineRule="exact"/>
      <w:contextualSpacing/>
      <w:outlineLvl w:val="1"/>
    </w:pPr>
    <w:rPr>
      <w:rFonts w:asciiTheme="minorHAnsi" w:eastAsiaTheme="majorEastAsia" w:hAnsiTheme="minorHAnsi" w:cs="Times New Roman (Otsikot, muut"/>
      <w:b/>
      <w:caps/>
      <w:color w:val="000000" w:themeColor="text1"/>
      <w:spacing w:val="-4"/>
      <w:kern w:val="28"/>
      <w:sz w:val="44"/>
      <w:szCs w:val="34"/>
    </w:rPr>
  </w:style>
  <w:style w:type="character" w:customStyle="1" w:styleId="KannenalaotsikkovalkoinenChar">
    <w:name w:val="Kannen alaotsikko valkoinen Char"/>
    <w:basedOn w:val="Kappaleenoletusfontti"/>
    <w:link w:val="Kannenalaotsikkovalkoinen"/>
    <w:rsid w:val="00F4375D"/>
    <w:rPr>
      <w:rFonts w:asciiTheme="minorHAnsi" w:eastAsiaTheme="majorEastAsia" w:hAnsiTheme="minorHAnsi" w:cs="Times New Roman (Otsikot, muut"/>
      <w:b/>
      <w:caps/>
      <w:color w:val="000000" w:themeColor="text1"/>
      <w:spacing w:val="-4"/>
      <w:kern w:val="28"/>
      <w:sz w:val="44"/>
      <w:szCs w:val="34"/>
    </w:rPr>
  </w:style>
  <w:style w:type="paragraph" w:customStyle="1" w:styleId="Isotekstikorostus">
    <w:name w:val="Iso tekstikorostus"/>
    <w:basedOn w:val="Tekstikorostus"/>
    <w:qFormat/>
    <w:rsid w:val="000C580C"/>
    <w:pPr>
      <w:framePr w:wrap="notBeside"/>
      <w:spacing w:line="360" w:lineRule="exact"/>
    </w:pPr>
    <w:rPr>
      <w:sz w:val="28"/>
    </w:rPr>
  </w:style>
  <w:style w:type="paragraph" w:customStyle="1" w:styleId="Kannenlistieto">
    <w:name w:val="Kannen lisätieto"/>
    <w:basedOn w:val="Ingressi"/>
    <w:next w:val="Eivli"/>
    <w:link w:val="KannenlistietoChar"/>
    <w:qFormat/>
    <w:rsid w:val="00197273"/>
    <w:rPr>
      <w:b w:val="0"/>
    </w:rPr>
  </w:style>
  <w:style w:type="character" w:styleId="Kommentinviite">
    <w:name w:val="annotation reference"/>
    <w:basedOn w:val="Kappaleenoletusfontti"/>
    <w:uiPriority w:val="99"/>
    <w:semiHidden/>
    <w:unhideWhenUsed/>
    <w:rsid w:val="00197273"/>
    <w:rPr>
      <w:sz w:val="16"/>
      <w:szCs w:val="16"/>
    </w:rPr>
  </w:style>
  <w:style w:type="character" w:customStyle="1" w:styleId="IngressiChar">
    <w:name w:val="Ingressi Char"/>
    <w:basedOn w:val="Kappaleenoletusfontti"/>
    <w:link w:val="Ingressi"/>
    <w:rsid w:val="00197273"/>
    <w:rPr>
      <w:rFonts w:asciiTheme="minorHAnsi" w:hAnsiTheme="minorHAnsi"/>
      <w:b/>
      <w:spacing w:val="2"/>
      <w:kern w:val="28"/>
      <w:sz w:val="28"/>
    </w:rPr>
  </w:style>
  <w:style w:type="character" w:customStyle="1" w:styleId="KannenlistietoChar">
    <w:name w:val="Kannen lisätieto Char"/>
    <w:basedOn w:val="IngressiChar"/>
    <w:link w:val="Kannenlistieto"/>
    <w:rsid w:val="00197273"/>
    <w:rPr>
      <w:rFonts w:asciiTheme="minorHAnsi" w:hAnsiTheme="minorHAnsi"/>
      <w:b w:val="0"/>
      <w:spacing w:val="2"/>
      <w:kern w:val="28"/>
      <w:sz w:val="28"/>
    </w:rPr>
  </w:style>
  <w:style w:type="paragraph" w:styleId="Kommentinteksti">
    <w:name w:val="annotation text"/>
    <w:basedOn w:val="Normaali"/>
    <w:link w:val="KommentintekstiChar"/>
    <w:uiPriority w:val="99"/>
    <w:semiHidden/>
    <w:unhideWhenUsed/>
    <w:rsid w:val="00197273"/>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197273"/>
    <w:rPr>
      <w:rFonts w:ascii="Arial" w:hAnsi="Arial"/>
      <w:spacing w:val="2"/>
      <w:kern w:val="24"/>
      <w:sz w:val="20"/>
      <w:szCs w:val="20"/>
    </w:rPr>
  </w:style>
  <w:style w:type="paragraph" w:styleId="Kommentinotsikko">
    <w:name w:val="annotation subject"/>
    <w:basedOn w:val="Kommentinteksti"/>
    <w:next w:val="Kommentinteksti"/>
    <w:link w:val="KommentinotsikkoChar"/>
    <w:uiPriority w:val="99"/>
    <w:semiHidden/>
    <w:unhideWhenUsed/>
    <w:rsid w:val="00197273"/>
    <w:rPr>
      <w:b/>
      <w:bCs/>
    </w:rPr>
  </w:style>
  <w:style w:type="character" w:customStyle="1" w:styleId="KommentinotsikkoChar">
    <w:name w:val="Kommentin otsikko Char"/>
    <w:basedOn w:val="KommentintekstiChar"/>
    <w:link w:val="Kommentinotsikko"/>
    <w:uiPriority w:val="99"/>
    <w:semiHidden/>
    <w:rsid w:val="00197273"/>
    <w:rPr>
      <w:rFonts w:ascii="Arial" w:hAnsi="Arial"/>
      <w:b/>
      <w:bCs/>
      <w:spacing w:val="2"/>
      <w:kern w:val="24"/>
      <w:sz w:val="20"/>
      <w:szCs w:val="20"/>
    </w:rPr>
  </w:style>
  <w:style w:type="character" w:styleId="Voimakas">
    <w:name w:val="Strong"/>
    <w:basedOn w:val="Kappaleenoletusfontti"/>
    <w:uiPriority w:val="22"/>
    <w:qFormat/>
    <w:rsid w:val="003D1668"/>
    <w:rPr>
      <w:rFonts w:ascii="Arial" w:hAnsi="Arial"/>
      <w:b/>
      <w:bCs/>
      <w:i w:val="0"/>
      <w:color w:val="auto"/>
      <w:spacing w:val="2"/>
      <w:w w:val="1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24675">
      <w:bodyDiv w:val="1"/>
      <w:marLeft w:val="0"/>
      <w:marRight w:val="0"/>
      <w:marTop w:val="0"/>
      <w:marBottom w:val="0"/>
      <w:divBdr>
        <w:top w:val="none" w:sz="0" w:space="0" w:color="auto"/>
        <w:left w:val="none" w:sz="0" w:space="0" w:color="auto"/>
        <w:bottom w:val="none" w:sz="0" w:space="0" w:color="auto"/>
        <w:right w:val="none" w:sz="0" w:space="0" w:color="auto"/>
      </w:divBdr>
      <w:divsChild>
        <w:div w:id="20253375">
          <w:marLeft w:val="0"/>
          <w:marRight w:val="0"/>
          <w:marTop w:val="0"/>
          <w:marBottom w:val="0"/>
          <w:divBdr>
            <w:top w:val="none" w:sz="0" w:space="0" w:color="auto"/>
            <w:left w:val="none" w:sz="0" w:space="0" w:color="auto"/>
            <w:bottom w:val="none" w:sz="0" w:space="0" w:color="auto"/>
            <w:right w:val="none" w:sz="0" w:space="0" w:color="auto"/>
          </w:divBdr>
        </w:div>
        <w:div w:id="1287464063">
          <w:marLeft w:val="0"/>
          <w:marRight w:val="0"/>
          <w:marTop w:val="0"/>
          <w:marBottom w:val="0"/>
          <w:divBdr>
            <w:top w:val="none" w:sz="0" w:space="0" w:color="auto"/>
            <w:left w:val="none" w:sz="0" w:space="0" w:color="auto"/>
            <w:bottom w:val="none" w:sz="0" w:space="0" w:color="auto"/>
            <w:right w:val="none" w:sz="0" w:space="0" w:color="auto"/>
          </w:divBdr>
        </w:div>
        <w:div w:id="1889417977">
          <w:marLeft w:val="0"/>
          <w:marRight w:val="0"/>
          <w:marTop w:val="0"/>
          <w:marBottom w:val="0"/>
          <w:divBdr>
            <w:top w:val="none" w:sz="0" w:space="0" w:color="auto"/>
            <w:left w:val="none" w:sz="0" w:space="0" w:color="auto"/>
            <w:bottom w:val="none" w:sz="0" w:space="0" w:color="auto"/>
            <w:right w:val="none" w:sz="0" w:space="0" w:color="auto"/>
          </w:divBdr>
        </w:div>
        <w:div w:id="192310624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ymparistokeskus@vantaa.fi" TargetMode="External"/><Relationship Id="rId4" Type="http://schemas.openxmlformats.org/officeDocument/2006/relationships/settings" Target="settings.xml"/><Relationship Id="rId9"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ta.itamaki\OneDrive%20-%20Vantaan%20Kaupunki\Kyselyrunko.dotx" TargetMode="External"/></Relationships>
</file>

<file path=word/theme/theme1.xml><?xml version="1.0" encoding="utf-8"?>
<a:theme xmlns:a="http://schemas.openxmlformats.org/drawingml/2006/main" name="Julkaisut Vantaa">
  <a:themeElements>
    <a:clrScheme name="Vantaan brändivärit">
      <a:dk1>
        <a:sysClr val="windowText" lastClr="000000"/>
      </a:dk1>
      <a:lt1>
        <a:sysClr val="window" lastClr="FFFFFF"/>
      </a:lt1>
      <a:dk2>
        <a:srgbClr val="3C8FDE"/>
      </a:dk2>
      <a:lt2>
        <a:srgbClr val="F9E51E"/>
      </a:lt2>
      <a:accent1>
        <a:srgbClr val="DB3DB0"/>
      </a:accent1>
      <a:accent2>
        <a:srgbClr val="753BBD"/>
      </a:accent2>
      <a:accent3>
        <a:srgbClr val="FF8F1C"/>
      </a:accent3>
      <a:accent4>
        <a:srgbClr val="6BC24A"/>
      </a:accent4>
      <a:accent5>
        <a:srgbClr val="FA423B"/>
      </a:accent5>
      <a:accent6>
        <a:srgbClr val="00A3AD"/>
      </a:accent6>
      <a:hlink>
        <a:srgbClr val="000000"/>
      </a:hlink>
      <a:folHlink>
        <a:srgbClr val="3C8FDE"/>
      </a:folHlink>
    </a:clrScheme>
    <a:fontScheme name="Vantaan brändi - asiakirjat toimistokäyttö">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9E51E"/>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866AB-E759-47CB-89AD-29DEAB253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Kyselyrunko</Template>
  <TotalTime>45</TotalTime>
  <Pages>10</Pages>
  <Words>1292</Words>
  <Characters>8966</Characters>
  <Application>Microsoft Office Word</Application>
  <DocSecurity>0</DocSecurity>
  <Lines>74</Lines>
  <Paragraphs>20</Paragraphs>
  <ScaleCrop>false</ScaleCrop>
  <HeadingPairs>
    <vt:vector size="4" baseType="variant">
      <vt:variant>
        <vt:lpstr>Otsikko</vt:lpstr>
      </vt:variant>
      <vt:variant>
        <vt:i4>1</vt:i4>
      </vt:variant>
      <vt:variant>
        <vt:lpstr>Headings</vt:lpstr>
      </vt:variant>
      <vt:variant>
        <vt:i4>6</vt:i4>
      </vt:variant>
    </vt:vector>
  </HeadingPairs>
  <TitlesOfParts>
    <vt:vector size="7" baseType="lpstr">
      <vt:lpstr>Liikkumiskyselyrunko2022</vt:lpstr>
      <vt:lpstr>NAPSAUTA JA KIRJOITA PÄÄOTSIKKO</vt:lpstr>
      <vt:lpstr>    Otsikko 2</vt:lpstr>
      <vt:lpstr>        Otsikko 3</vt:lpstr>
      <vt:lpstr>Lorem ipsum dolor sit amet</vt:lpstr>
      <vt:lpstr>    consectetuer adipiscing elit</vt:lpstr>
      <vt:lpstr>        Mauris sed libero</vt:lpstr>
    </vt:vector>
  </TitlesOfParts>
  <Manager/>
  <Company>Vantaan Kaupunki</Company>
  <LinksUpToDate>false</LinksUpToDate>
  <CharactersWithSpaces>10238</CharactersWithSpaces>
  <SharedDoc>false</SharedDoc>
  <HyperlinkBase/>
  <HLinks>
    <vt:vector size="18" baseType="variant">
      <vt:variant>
        <vt:i4>11862245</vt:i4>
      </vt:variant>
      <vt:variant>
        <vt:i4>1437</vt:i4>
      </vt:variant>
      <vt:variant>
        <vt:i4>1025</vt:i4>
      </vt:variant>
      <vt:variant>
        <vt:i4>1</vt:i4>
      </vt:variant>
      <vt:variant>
        <vt:lpwstr>C:\Wordpohjat\JULKAISUT_A4\Jpg_suomi\täplät.jpg</vt:lpwstr>
      </vt:variant>
      <vt:variant>
        <vt:lpwstr/>
      </vt:variant>
      <vt:variant>
        <vt:i4>7602176</vt:i4>
      </vt:variant>
      <vt:variant>
        <vt:i4>-1</vt:i4>
      </vt:variant>
      <vt:variant>
        <vt:i4>2049</vt:i4>
      </vt:variant>
      <vt:variant>
        <vt:i4>1</vt:i4>
      </vt:variant>
      <vt:variant>
        <vt:lpwstr>C:\Wordpohjat\JULKAISUT_A4\Jpg_suomi\har_1kansi_A4_su.jpg</vt:lpwstr>
      </vt:variant>
      <vt:variant>
        <vt:lpwstr/>
      </vt:variant>
      <vt:variant>
        <vt:i4>262161</vt:i4>
      </vt:variant>
      <vt:variant>
        <vt:i4>-1</vt:i4>
      </vt:variant>
      <vt:variant>
        <vt:i4>2055</vt:i4>
      </vt:variant>
      <vt:variant>
        <vt:i4>1</vt:i4>
      </vt:variant>
      <vt:variant>
        <vt:lpwstr>..\..\..\..\..\..\Wordpohjat\JULKAISUT_A4\Jpg_suomi\har_2kansi_A4_su.jpg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Liikkumiskyselyrunko2022</dc:title>
  <dc:subject/>
  <dc:creator>Itämäki Heta</dc:creator>
  <cp:keywords/>
  <dc:description/>
  <cp:lastModifiedBy>Itämäki Heta</cp:lastModifiedBy>
  <cp:revision>13</cp:revision>
  <cp:lastPrinted>2020-09-21T14:11:00Z</cp:lastPrinted>
  <dcterms:created xsi:type="dcterms:W3CDTF">2022-09-05T10:14:00Z</dcterms:created>
  <dcterms:modified xsi:type="dcterms:W3CDTF">2022-09-05T11:08:00Z</dcterms:modified>
  <cp:category/>
</cp:coreProperties>
</file>